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0AB1F2" w14:textId="715A3696" w:rsidR="003B3F52" w:rsidRPr="003B3F52" w:rsidRDefault="003B3F52" w:rsidP="003B3F52">
      <w:pPr>
        <w:jc w:val="center"/>
        <w:rPr>
          <w:rFonts w:ascii="Poppins" w:hAnsi="Poppins" w:cs="Poppins"/>
          <w:b/>
          <w:bCs/>
          <w:i/>
          <w:iCs/>
          <w:color w:val="4A4340"/>
          <w:sz w:val="32"/>
          <w:szCs w:val="32"/>
        </w:rPr>
      </w:pPr>
      <w:r>
        <w:rPr>
          <w:rFonts w:ascii="Poppins" w:hAnsi="Poppins" w:cs="Poppins"/>
          <w:b/>
          <w:bCs/>
          <w:i/>
          <w:iCs/>
          <w:color w:val="4A4340"/>
          <w:sz w:val="36"/>
          <w:szCs w:val="36"/>
        </w:rPr>
        <w:t>Stappenplan Delegeren</w:t>
      </w:r>
      <w:r>
        <w:rPr>
          <w:rFonts w:ascii="Poppins" w:hAnsi="Poppins" w:cs="Poppins"/>
          <w:b/>
          <w:bCs/>
          <w:i/>
          <w:iCs/>
          <w:color w:val="4A4340"/>
          <w:sz w:val="36"/>
          <w:szCs w:val="36"/>
        </w:rPr>
        <w:br/>
      </w:r>
      <w:r w:rsidRPr="003B3F52">
        <w:rPr>
          <w:rFonts w:ascii="Poppins" w:hAnsi="Poppins" w:cs="Poppins"/>
          <w:b/>
          <w:bCs/>
          <w:i/>
          <w:iCs/>
          <w:color w:val="4A4340"/>
        </w:rPr>
        <w:t>Van controle naar vertrouwen</w:t>
      </w:r>
    </w:p>
    <w:p w14:paraId="0EB2A49A" w14:textId="1A0EE8DD" w:rsidR="003B3F52" w:rsidRPr="003B3F52" w:rsidRDefault="003B3F52" w:rsidP="003B3F52">
      <w:pPr>
        <w:rPr>
          <w:rFonts w:ascii="Poppins" w:hAnsi="Poppins" w:cs="Poppins"/>
          <w:color w:val="4A4340"/>
          <w:sz w:val="22"/>
          <w:szCs w:val="22"/>
        </w:rPr>
      </w:pPr>
      <w:r w:rsidRPr="003B3F52">
        <w:rPr>
          <w:rFonts w:ascii="Poppins" w:hAnsi="Poppins" w:cs="Poppins"/>
          <w:color w:val="4A4340"/>
          <w:sz w:val="22"/>
          <w:szCs w:val="22"/>
        </w:rPr>
        <w:t>Effectief delegeren maakt werk lichter, teams sterker en doelen beter haalbaar</w:t>
      </w:r>
      <w:r>
        <w:rPr>
          <w:rFonts w:ascii="Poppins" w:hAnsi="Poppins" w:cs="Poppins"/>
          <w:color w:val="4A4340"/>
          <w:sz w:val="22"/>
          <w:szCs w:val="22"/>
        </w:rPr>
        <w:t xml:space="preserve">. </w:t>
      </w:r>
    </w:p>
    <w:p w14:paraId="125E747E" w14:textId="61BFAFF9" w:rsidR="003B3F52" w:rsidRPr="003B3F52" w:rsidRDefault="003B3F52" w:rsidP="003B3F52">
      <w:pPr>
        <w:rPr>
          <w:rFonts w:ascii="Poppins" w:hAnsi="Poppins" w:cs="Poppins"/>
          <w:color w:val="4A4340"/>
          <w:sz w:val="22"/>
          <w:szCs w:val="22"/>
        </w:rPr>
      </w:pPr>
      <w:r w:rsidRPr="003B3F52">
        <w:rPr>
          <w:rFonts w:ascii="Poppins" w:hAnsi="Poppins" w:cs="Poppins"/>
          <w:b/>
          <w:bCs/>
          <w:color w:val="4A4340"/>
          <w:sz w:val="22"/>
          <w:szCs w:val="22"/>
        </w:rPr>
        <w:t>Doel:</w:t>
      </w:r>
      <w:r w:rsidRPr="003B3F52">
        <w:rPr>
          <w:rFonts w:ascii="Poppins" w:hAnsi="Poppins" w:cs="Poppins"/>
          <w:color w:val="4A4340"/>
          <w:sz w:val="22"/>
          <w:szCs w:val="22"/>
        </w:rPr>
        <w:t xml:space="preserve"> Dit werkdocument helpt je inzicht te krijgen in welke taken je zelf moet blijven uitvoeren, welke taken je kunt delegeren en hoe je verantwoordelijkheden binnen het team helder kunt delegeren.</w:t>
      </w:r>
    </w:p>
    <w:p w14:paraId="5AB6CFB2" w14:textId="2D22821B" w:rsidR="003B3F52" w:rsidRPr="003B3F52" w:rsidRDefault="00DE2AD3" w:rsidP="003B3F52">
      <w:pPr>
        <w:rPr>
          <w:rFonts w:ascii="Poppins" w:hAnsi="Poppins" w:cs="Poppins"/>
          <w:i/>
          <w:iCs/>
          <w:color w:val="4A4340"/>
          <w:sz w:val="22"/>
          <w:szCs w:val="22"/>
        </w:rPr>
      </w:pPr>
      <w:r>
        <w:rPr>
          <w:rFonts w:ascii="Poppins" w:hAnsi="Poppins" w:cs="Poppins"/>
          <w:i/>
          <w:iCs/>
          <w:noProof/>
          <w:color w:val="36A0CD"/>
          <w:sz w:val="22"/>
          <w:szCs w:val="22"/>
          <w14:ligatures w14:val="none"/>
        </w:rPr>
        <w:pict w14:anchorId="4A460465">
          <v:rect id="_x0000_i1037" alt="" style="width:453.6pt;height:.05pt;mso-width-percent:0;mso-height-percent:0;mso-width-percent:0;mso-height-percent:0" o:hralign="center" o:hrstd="t" o:hr="t" fillcolor="#a0a0a0" stroked="f"/>
        </w:pict>
      </w:r>
    </w:p>
    <w:p w14:paraId="324AC019" w14:textId="0F8A301E" w:rsidR="003B3F52" w:rsidRPr="003B3F52" w:rsidRDefault="003B3F52" w:rsidP="003B3F52">
      <w:pPr>
        <w:rPr>
          <w:rFonts w:ascii="Poppins" w:hAnsi="Poppins" w:cs="Poppins"/>
          <w:b/>
          <w:bCs/>
          <w:color w:val="4A4340"/>
        </w:rPr>
      </w:pPr>
      <w:r>
        <w:rPr>
          <w:rFonts w:ascii="Poppins" w:hAnsi="Poppins" w:cs="Poppins"/>
          <w:b/>
          <w:bCs/>
          <w:color w:val="4A4340"/>
        </w:rPr>
        <w:br/>
      </w:r>
      <w:r w:rsidRPr="003B3F52">
        <w:rPr>
          <w:rFonts w:ascii="Poppins" w:hAnsi="Poppins" w:cs="Poppins"/>
          <w:b/>
          <w:bCs/>
          <w:color w:val="4A4340"/>
        </w:rPr>
        <w:t>1. Wat blijft bij mij?</w:t>
      </w:r>
    </w:p>
    <w:p w14:paraId="78B85027" w14:textId="77777777" w:rsidR="003B3F52" w:rsidRPr="003B3F52" w:rsidRDefault="003B3F52" w:rsidP="003B3F52">
      <w:pPr>
        <w:rPr>
          <w:rFonts w:ascii="Poppins" w:hAnsi="Poppins" w:cs="Poppins"/>
          <w:b/>
          <w:bCs/>
          <w:color w:val="4A4340"/>
        </w:rPr>
      </w:pPr>
      <w:r w:rsidRPr="003B3F52">
        <w:rPr>
          <w:rFonts w:ascii="Poppins" w:hAnsi="Poppins" w:cs="Poppins"/>
          <w:b/>
          <w:bCs/>
          <w:color w:val="4A4340"/>
        </w:rPr>
        <w:t>Taken die écht bij jou horen</w:t>
      </w:r>
    </w:p>
    <w:p w14:paraId="51E7D689" w14:textId="77777777" w:rsidR="003B3F52" w:rsidRPr="003B3F52" w:rsidRDefault="003B3F52" w:rsidP="003B3F52">
      <w:pPr>
        <w:rPr>
          <w:rFonts w:ascii="Poppins" w:hAnsi="Poppins" w:cs="Poppins"/>
          <w:color w:val="4A4340"/>
        </w:rPr>
      </w:pPr>
      <w:r w:rsidRPr="003B3F52">
        <w:rPr>
          <w:rFonts w:ascii="Poppins" w:hAnsi="Poppins" w:cs="Poppins"/>
          <w:color w:val="4A4340"/>
        </w:rPr>
        <w:t>Niet alles kan of moet gedelegeerd worden. Denk na over de werkzaamheden die direct verbonden zijn aan jouw rol, expertise of eindverantwoordelijkheid.</w:t>
      </w:r>
    </w:p>
    <w:p w14:paraId="461E350A" w14:textId="77777777" w:rsidR="003B3F52" w:rsidRPr="003B3F52" w:rsidRDefault="003B3F52" w:rsidP="003B3F52">
      <w:pPr>
        <w:rPr>
          <w:rFonts w:ascii="Poppins" w:hAnsi="Poppins" w:cs="Poppins"/>
          <w:color w:val="4A4340"/>
        </w:rPr>
      </w:pPr>
      <w:r w:rsidRPr="003B3F52">
        <w:rPr>
          <w:rFonts w:ascii="Poppins" w:hAnsi="Poppins" w:cs="Poppins"/>
          <w:b/>
          <w:bCs/>
          <w:color w:val="4A4340"/>
        </w:rPr>
        <w:t>Vragen ter reflectie:</w:t>
      </w:r>
    </w:p>
    <w:p w14:paraId="0FE5905C" w14:textId="77777777" w:rsidR="003B3F52" w:rsidRPr="003B3F52" w:rsidRDefault="003B3F52" w:rsidP="003B3F52">
      <w:pPr>
        <w:numPr>
          <w:ilvl w:val="0"/>
          <w:numId w:val="9"/>
        </w:numPr>
        <w:rPr>
          <w:rFonts w:ascii="Poppins" w:hAnsi="Poppins" w:cs="Poppins"/>
          <w:color w:val="4A4340"/>
        </w:rPr>
      </w:pPr>
      <w:r w:rsidRPr="003B3F52">
        <w:rPr>
          <w:rFonts w:ascii="Poppins" w:hAnsi="Poppins" w:cs="Poppins"/>
          <w:color w:val="4A4340"/>
        </w:rPr>
        <w:t>Welke taken vereisen mijn specifieke kennis of bevoegdheid?</w:t>
      </w:r>
    </w:p>
    <w:p w14:paraId="74DFD716" w14:textId="77777777" w:rsidR="003B3F52" w:rsidRPr="003B3F52" w:rsidRDefault="003B3F52" w:rsidP="003B3F52">
      <w:pPr>
        <w:numPr>
          <w:ilvl w:val="0"/>
          <w:numId w:val="9"/>
        </w:numPr>
        <w:rPr>
          <w:rFonts w:ascii="Poppins" w:hAnsi="Poppins" w:cs="Poppins"/>
          <w:color w:val="4A4340"/>
        </w:rPr>
      </w:pPr>
      <w:r w:rsidRPr="003B3F52">
        <w:rPr>
          <w:rFonts w:ascii="Poppins" w:hAnsi="Poppins" w:cs="Poppins"/>
          <w:color w:val="4A4340"/>
        </w:rPr>
        <w:t>Waar ben ik eindverantwoordelijk voor?</w:t>
      </w:r>
    </w:p>
    <w:p w14:paraId="4A4B53A3" w14:textId="77777777" w:rsidR="003B3F52" w:rsidRPr="003B3F52" w:rsidRDefault="003B3F52" w:rsidP="003B3F52">
      <w:pPr>
        <w:numPr>
          <w:ilvl w:val="0"/>
          <w:numId w:val="9"/>
        </w:numPr>
        <w:rPr>
          <w:rFonts w:ascii="Poppins" w:hAnsi="Poppins" w:cs="Poppins"/>
          <w:color w:val="4A4340"/>
        </w:rPr>
      </w:pPr>
      <w:r w:rsidRPr="003B3F52">
        <w:rPr>
          <w:rFonts w:ascii="Poppins" w:hAnsi="Poppins" w:cs="Poppins"/>
          <w:color w:val="4A4340"/>
        </w:rPr>
        <w:t>Welke werkzaamheden vragen om mijn directe betrokkenheid?</w:t>
      </w:r>
    </w:p>
    <w:p w14:paraId="60BC87AB" w14:textId="26095684" w:rsidR="003B3F52" w:rsidRPr="003B3F52" w:rsidRDefault="003B3F52" w:rsidP="003B3F52">
      <w:pPr>
        <w:numPr>
          <w:ilvl w:val="0"/>
          <w:numId w:val="9"/>
        </w:numPr>
        <w:rPr>
          <w:rFonts w:ascii="Poppins" w:hAnsi="Poppins" w:cs="Poppins"/>
          <w:color w:val="4A4340"/>
        </w:rPr>
      </w:pPr>
      <w:r w:rsidRPr="003B3F52">
        <w:rPr>
          <w:rFonts w:ascii="Poppins" w:hAnsi="Poppins" w:cs="Poppins"/>
          <w:color w:val="4A4340"/>
        </w:rPr>
        <w:t>Op welke processen wil ik toezicht houden om kwaliteit te waarborgen?</w:t>
      </w:r>
      <w:r>
        <w:rPr>
          <w:rFonts w:ascii="Poppins" w:hAnsi="Poppins" w:cs="Poppins"/>
          <w:color w:val="4A4340"/>
        </w:rPr>
        <w:br/>
      </w:r>
    </w:p>
    <w:p w14:paraId="3BAD8AA8" w14:textId="3C4A32C7" w:rsidR="003B3F52" w:rsidRDefault="003B3F52" w:rsidP="003B3F52">
      <w:pPr>
        <w:rPr>
          <w:rFonts w:ascii="Poppins" w:hAnsi="Poppins" w:cs="Poppins"/>
          <w:b/>
          <w:bCs/>
          <w:color w:val="4A4340"/>
        </w:rPr>
      </w:pPr>
      <w:r>
        <w:rPr>
          <w:rFonts w:ascii="Poppins" w:hAnsi="Poppins" w:cs="Poppins"/>
          <w:b/>
          <w:bCs/>
          <w:color w:val="4A4340"/>
        </w:rPr>
        <w:br w:type="column"/>
      </w:r>
      <w:r w:rsidRPr="003B3F52">
        <w:rPr>
          <w:rFonts w:ascii="Poppins" w:hAnsi="Poppins" w:cs="Poppins"/>
          <w:b/>
          <w:bCs/>
          <w:color w:val="4A4340"/>
        </w:rPr>
        <w:lastRenderedPageBreak/>
        <w:t>Mijn kerntaken en verantwoordelijkheden:</w:t>
      </w:r>
    </w:p>
    <w:tbl>
      <w:tblPr>
        <w:tblStyle w:val="Rastertabel2-Accent1"/>
        <w:tblW w:w="0" w:type="auto"/>
        <w:tblLook w:val="04A0" w:firstRow="1" w:lastRow="0" w:firstColumn="1" w:lastColumn="0" w:noHBand="0" w:noVBand="1"/>
      </w:tblPr>
      <w:tblGrid>
        <w:gridCol w:w="4673"/>
        <w:gridCol w:w="4673"/>
      </w:tblGrid>
      <w:tr w:rsidR="003B3F52" w14:paraId="52125C85" w14:textId="77777777" w:rsidTr="003B3F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shd w:val="clear" w:color="auto" w:fill="auto"/>
          </w:tcPr>
          <w:p w14:paraId="74730806" w14:textId="0801AA26" w:rsidR="003B3F52" w:rsidRPr="00657A9B" w:rsidRDefault="003B3F52" w:rsidP="003B3F52">
            <w:pPr>
              <w:rPr>
                <w:rFonts w:ascii="Poppins SemiBold" w:hAnsi="Poppins SemiBold" w:cs="Poppins SemiBold"/>
                <w:color w:val="4A4340"/>
              </w:rPr>
            </w:pPr>
            <w:r w:rsidRPr="00657A9B">
              <w:rPr>
                <w:rFonts w:ascii="Poppins SemiBold" w:hAnsi="Poppins SemiBold" w:cs="Poppins SemiBold"/>
                <w:color w:val="4A4340"/>
              </w:rPr>
              <w:t xml:space="preserve">Taak/Verantwoordelijkheid </w:t>
            </w:r>
          </w:p>
        </w:tc>
        <w:tc>
          <w:tcPr>
            <w:tcW w:w="4673" w:type="dxa"/>
            <w:shd w:val="clear" w:color="auto" w:fill="auto"/>
          </w:tcPr>
          <w:p w14:paraId="7C07CB62" w14:textId="2E6CDC8E" w:rsidR="003B3F52" w:rsidRPr="00657A9B" w:rsidRDefault="003B3F52" w:rsidP="003B3F5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oppins SemiBold" w:hAnsi="Poppins SemiBold" w:cs="Poppins SemiBold"/>
                <w:color w:val="4A4340"/>
              </w:rPr>
            </w:pPr>
            <w:r w:rsidRPr="00657A9B">
              <w:rPr>
                <w:rFonts w:ascii="Poppins SemiBold" w:hAnsi="Poppins SemiBold" w:cs="Poppins SemiBold"/>
                <w:color w:val="4A4340"/>
              </w:rPr>
              <w:t xml:space="preserve">Waarom blijft deze taak bij mij? </w:t>
            </w:r>
          </w:p>
        </w:tc>
      </w:tr>
      <w:tr w:rsidR="003B3F52" w14:paraId="1C6E4E0B" w14:textId="77777777" w:rsidTr="003B3F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shd w:val="clear" w:color="auto" w:fill="auto"/>
          </w:tcPr>
          <w:p w14:paraId="25744624" w14:textId="4C73B4F5" w:rsidR="003B3F52" w:rsidRDefault="003B3F52" w:rsidP="003B3F52">
            <w:pPr>
              <w:rPr>
                <w:rFonts w:ascii="Poppins" w:hAnsi="Poppins" w:cs="Poppins"/>
                <w:b w:val="0"/>
                <w:bCs w:val="0"/>
                <w:color w:val="4A4340"/>
              </w:rPr>
            </w:pPr>
            <w:r>
              <w:rPr>
                <w:rFonts w:ascii="Poppins" w:hAnsi="Poppins" w:cs="Poppins"/>
                <w:b w:val="0"/>
                <w:bCs w:val="0"/>
                <w:color w:val="4A4340"/>
              </w:rPr>
              <w:br/>
            </w:r>
            <w:r>
              <w:rPr>
                <w:rFonts w:ascii="Poppins" w:hAnsi="Poppins" w:cs="Poppins"/>
                <w:b w:val="0"/>
                <w:bCs w:val="0"/>
                <w:color w:val="4A4340"/>
              </w:rPr>
              <w:br/>
            </w:r>
          </w:p>
        </w:tc>
        <w:tc>
          <w:tcPr>
            <w:tcW w:w="4673" w:type="dxa"/>
            <w:shd w:val="clear" w:color="auto" w:fill="auto"/>
          </w:tcPr>
          <w:p w14:paraId="78B39529" w14:textId="77777777" w:rsidR="003B3F52" w:rsidRDefault="003B3F52" w:rsidP="003B3F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b/>
                <w:bCs/>
                <w:color w:val="4A4340"/>
              </w:rPr>
            </w:pPr>
          </w:p>
        </w:tc>
      </w:tr>
      <w:tr w:rsidR="003B3F52" w14:paraId="4992C179" w14:textId="77777777" w:rsidTr="003B3F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</w:tcPr>
          <w:p w14:paraId="4EB4B11F" w14:textId="18853C04" w:rsidR="003B3F52" w:rsidRDefault="003B3F52" w:rsidP="003B3F52">
            <w:pPr>
              <w:rPr>
                <w:rFonts w:ascii="Poppins" w:hAnsi="Poppins" w:cs="Poppins"/>
                <w:b w:val="0"/>
                <w:bCs w:val="0"/>
                <w:color w:val="4A4340"/>
              </w:rPr>
            </w:pPr>
            <w:r>
              <w:rPr>
                <w:rFonts w:ascii="Poppins" w:hAnsi="Poppins" w:cs="Poppins"/>
                <w:b w:val="0"/>
                <w:bCs w:val="0"/>
                <w:color w:val="4A4340"/>
              </w:rPr>
              <w:br/>
            </w:r>
            <w:r>
              <w:rPr>
                <w:rFonts w:ascii="Poppins" w:hAnsi="Poppins" w:cs="Poppins"/>
                <w:b w:val="0"/>
                <w:bCs w:val="0"/>
                <w:color w:val="4A4340"/>
              </w:rPr>
              <w:br/>
            </w:r>
          </w:p>
        </w:tc>
        <w:tc>
          <w:tcPr>
            <w:tcW w:w="4673" w:type="dxa"/>
          </w:tcPr>
          <w:p w14:paraId="04FBC3CA" w14:textId="77777777" w:rsidR="003B3F52" w:rsidRDefault="003B3F52" w:rsidP="003B3F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b/>
                <w:bCs/>
                <w:color w:val="4A4340"/>
              </w:rPr>
            </w:pPr>
          </w:p>
        </w:tc>
      </w:tr>
      <w:tr w:rsidR="003B3F52" w14:paraId="218703F8" w14:textId="77777777" w:rsidTr="003B3F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shd w:val="clear" w:color="auto" w:fill="auto"/>
          </w:tcPr>
          <w:p w14:paraId="1E15156D" w14:textId="039857D7" w:rsidR="003B3F52" w:rsidRDefault="003B3F52" w:rsidP="003B3F52">
            <w:pPr>
              <w:rPr>
                <w:rFonts w:ascii="Poppins" w:hAnsi="Poppins" w:cs="Poppins"/>
                <w:b w:val="0"/>
                <w:bCs w:val="0"/>
                <w:color w:val="4A4340"/>
              </w:rPr>
            </w:pPr>
            <w:r>
              <w:rPr>
                <w:rFonts w:ascii="Poppins" w:hAnsi="Poppins" w:cs="Poppins"/>
                <w:b w:val="0"/>
                <w:bCs w:val="0"/>
                <w:color w:val="4A4340"/>
              </w:rPr>
              <w:br/>
            </w:r>
            <w:r>
              <w:rPr>
                <w:rFonts w:ascii="Poppins" w:hAnsi="Poppins" w:cs="Poppins"/>
                <w:b w:val="0"/>
                <w:bCs w:val="0"/>
                <w:color w:val="4A4340"/>
              </w:rPr>
              <w:br/>
            </w:r>
          </w:p>
        </w:tc>
        <w:tc>
          <w:tcPr>
            <w:tcW w:w="4673" w:type="dxa"/>
            <w:shd w:val="clear" w:color="auto" w:fill="auto"/>
          </w:tcPr>
          <w:p w14:paraId="29E3C19A" w14:textId="77777777" w:rsidR="003B3F52" w:rsidRDefault="003B3F52" w:rsidP="003B3F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b/>
                <w:bCs/>
                <w:color w:val="4A4340"/>
              </w:rPr>
            </w:pPr>
          </w:p>
        </w:tc>
      </w:tr>
      <w:tr w:rsidR="003B3F52" w14:paraId="21C7F714" w14:textId="77777777" w:rsidTr="003B3F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</w:tcPr>
          <w:p w14:paraId="53AFFE76" w14:textId="0CBD84EF" w:rsidR="003B3F52" w:rsidRDefault="003B3F52" w:rsidP="003B3F52">
            <w:pPr>
              <w:rPr>
                <w:rFonts w:ascii="Poppins" w:hAnsi="Poppins" w:cs="Poppins"/>
                <w:b w:val="0"/>
                <w:bCs w:val="0"/>
                <w:color w:val="4A4340"/>
              </w:rPr>
            </w:pPr>
            <w:r>
              <w:rPr>
                <w:rFonts w:ascii="Poppins" w:hAnsi="Poppins" w:cs="Poppins"/>
                <w:b w:val="0"/>
                <w:bCs w:val="0"/>
                <w:color w:val="4A4340"/>
              </w:rPr>
              <w:br/>
            </w:r>
            <w:r>
              <w:rPr>
                <w:rFonts w:ascii="Poppins" w:hAnsi="Poppins" w:cs="Poppins"/>
                <w:b w:val="0"/>
                <w:bCs w:val="0"/>
                <w:color w:val="4A4340"/>
              </w:rPr>
              <w:br/>
            </w:r>
          </w:p>
        </w:tc>
        <w:tc>
          <w:tcPr>
            <w:tcW w:w="4673" w:type="dxa"/>
          </w:tcPr>
          <w:p w14:paraId="21C1C5A4" w14:textId="77777777" w:rsidR="003B3F52" w:rsidRDefault="003B3F52" w:rsidP="003B3F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b/>
                <w:bCs/>
                <w:color w:val="4A4340"/>
              </w:rPr>
            </w:pPr>
          </w:p>
        </w:tc>
      </w:tr>
      <w:tr w:rsidR="003B3F52" w14:paraId="30D317D2" w14:textId="77777777" w:rsidTr="003B3F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shd w:val="clear" w:color="auto" w:fill="auto"/>
          </w:tcPr>
          <w:p w14:paraId="0F5E6D38" w14:textId="7062153A" w:rsidR="003B3F52" w:rsidRDefault="003B3F52" w:rsidP="003B3F52">
            <w:pPr>
              <w:rPr>
                <w:rFonts w:ascii="Poppins" w:hAnsi="Poppins" w:cs="Poppins"/>
                <w:b w:val="0"/>
                <w:bCs w:val="0"/>
                <w:color w:val="4A4340"/>
              </w:rPr>
            </w:pPr>
            <w:r>
              <w:rPr>
                <w:rFonts w:ascii="Poppins" w:hAnsi="Poppins" w:cs="Poppins"/>
                <w:b w:val="0"/>
                <w:bCs w:val="0"/>
                <w:color w:val="4A4340"/>
              </w:rPr>
              <w:br/>
            </w:r>
            <w:r>
              <w:rPr>
                <w:rFonts w:ascii="Poppins" w:hAnsi="Poppins" w:cs="Poppins"/>
                <w:b w:val="0"/>
                <w:bCs w:val="0"/>
                <w:color w:val="4A4340"/>
              </w:rPr>
              <w:br/>
            </w:r>
          </w:p>
        </w:tc>
        <w:tc>
          <w:tcPr>
            <w:tcW w:w="4673" w:type="dxa"/>
            <w:shd w:val="clear" w:color="auto" w:fill="auto"/>
          </w:tcPr>
          <w:p w14:paraId="3490C49A" w14:textId="77777777" w:rsidR="003B3F52" w:rsidRDefault="003B3F52" w:rsidP="003B3F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b/>
                <w:bCs/>
                <w:color w:val="4A4340"/>
              </w:rPr>
            </w:pPr>
          </w:p>
        </w:tc>
      </w:tr>
      <w:tr w:rsidR="003B3F52" w14:paraId="4AB7418F" w14:textId="77777777" w:rsidTr="003B3F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</w:tcPr>
          <w:p w14:paraId="2D459EE5" w14:textId="06F54980" w:rsidR="003B3F52" w:rsidRDefault="003B3F52" w:rsidP="003B3F52">
            <w:pPr>
              <w:rPr>
                <w:rFonts w:ascii="Poppins" w:hAnsi="Poppins" w:cs="Poppins"/>
                <w:b w:val="0"/>
                <w:bCs w:val="0"/>
                <w:color w:val="4A4340"/>
              </w:rPr>
            </w:pPr>
            <w:r>
              <w:rPr>
                <w:rFonts w:ascii="Poppins" w:hAnsi="Poppins" w:cs="Poppins"/>
                <w:b w:val="0"/>
                <w:bCs w:val="0"/>
                <w:color w:val="4A4340"/>
              </w:rPr>
              <w:br/>
            </w:r>
            <w:r>
              <w:rPr>
                <w:rFonts w:ascii="Poppins" w:hAnsi="Poppins" w:cs="Poppins"/>
                <w:b w:val="0"/>
                <w:bCs w:val="0"/>
                <w:color w:val="4A4340"/>
              </w:rPr>
              <w:br/>
            </w:r>
          </w:p>
        </w:tc>
        <w:tc>
          <w:tcPr>
            <w:tcW w:w="4673" w:type="dxa"/>
          </w:tcPr>
          <w:p w14:paraId="62ED753B" w14:textId="77777777" w:rsidR="003B3F52" w:rsidRDefault="003B3F52" w:rsidP="003B3F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b/>
                <w:bCs/>
                <w:color w:val="4A4340"/>
              </w:rPr>
            </w:pPr>
          </w:p>
        </w:tc>
      </w:tr>
      <w:tr w:rsidR="003B3F52" w14:paraId="4389D068" w14:textId="77777777" w:rsidTr="003B3F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shd w:val="clear" w:color="auto" w:fill="auto"/>
          </w:tcPr>
          <w:p w14:paraId="735ADEB7" w14:textId="6707567B" w:rsidR="003B3F52" w:rsidRDefault="003B3F52" w:rsidP="003B3F52">
            <w:pPr>
              <w:rPr>
                <w:rFonts w:ascii="Poppins" w:hAnsi="Poppins" w:cs="Poppins"/>
                <w:b w:val="0"/>
                <w:bCs w:val="0"/>
                <w:color w:val="4A4340"/>
              </w:rPr>
            </w:pPr>
            <w:r>
              <w:rPr>
                <w:rFonts w:ascii="Poppins" w:hAnsi="Poppins" w:cs="Poppins"/>
                <w:b w:val="0"/>
                <w:bCs w:val="0"/>
                <w:color w:val="4A4340"/>
              </w:rPr>
              <w:br/>
            </w:r>
            <w:r>
              <w:rPr>
                <w:rFonts w:ascii="Poppins" w:hAnsi="Poppins" w:cs="Poppins"/>
                <w:b w:val="0"/>
                <w:bCs w:val="0"/>
                <w:color w:val="4A4340"/>
              </w:rPr>
              <w:br/>
            </w:r>
          </w:p>
        </w:tc>
        <w:tc>
          <w:tcPr>
            <w:tcW w:w="4673" w:type="dxa"/>
            <w:shd w:val="clear" w:color="auto" w:fill="auto"/>
          </w:tcPr>
          <w:p w14:paraId="001F1589" w14:textId="77777777" w:rsidR="003B3F52" w:rsidRDefault="003B3F52" w:rsidP="003B3F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b/>
                <w:bCs/>
                <w:color w:val="4A4340"/>
              </w:rPr>
            </w:pPr>
          </w:p>
        </w:tc>
      </w:tr>
      <w:tr w:rsidR="003B3F52" w14:paraId="6BCE435F" w14:textId="77777777" w:rsidTr="003B3F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</w:tcPr>
          <w:p w14:paraId="7462295F" w14:textId="40BFCC75" w:rsidR="003B3F52" w:rsidRDefault="003B3F52" w:rsidP="003B3F52">
            <w:pPr>
              <w:rPr>
                <w:rFonts w:ascii="Poppins" w:hAnsi="Poppins" w:cs="Poppins"/>
                <w:b w:val="0"/>
                <w:bCs w:val="0"/>
                <w:color w:val="4A4340"/>
              </w:rPr>
            </w:pPr>
            <w:r>
              <w:rPr>
                <w:rFonts w:ascii="Poppins" w:hAnsi="Poppins" w:cs="Poppins"/>
                <w:b w:val="0"/>
                <w:bCs w:val="0"/>
                <w:color w:val="4A4340"/>
              </w:rPr>
              <w:br/>
            </w:r>
            <w:r>
              <w:rPr>
                <w:rFonts w:ascii="Poppins" w:hAnsi="Poppins" w:cs="Poppins"/>
                <w:b w:val="0"/>
                <w:bCs w:val="0"/>
                <w:color w:val="4A4340"/>
              </w:rPr>
              <w:br/>
            </w:r>
          </w:p>
        </w:tc>
        <w:tc>
          <w:tcPr>
            <w:tcW w:w="4673" w:type="dxa"/>
          </w:tcPr>
          <w:p w14:paraId="74DA0A69" w14:textId="77777777" w:rsidR="003B3F52" w:rsidRDefault="003B3F52" w:rsidP="003B3F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b/>
                <w:bCs/>
                <w:color w:val="4A4340"/>
              </w:rPr>
            </w:pPr>
          </w:p>
        </w:tc>
      </w:tr>
    </w:tbl>
    <w:p w14:paraId="1DFE3DA6" w14:textId="053A9F9F" w:rsidR="003B3F52" w:rsidRPr="003B3F52" w:rsidRDefault="003B3F52" w:rsidP="003B3F52">
      <w:pPr>
        <w:rPr>
          <w:rFonts w:ascii="Poppins" w:hAnsi="Poppins" w:cs="Poppins"/>
          <w:color w:val="4A4340"/>
        </w:rPr>
      </w:pPr>
    </w:p>
    <w:p w14:paraId="3D8FBFB4" w14:textId="77777777" w:rsidR="003B3F52" w:rsidRPr="003B3F52" w:rsidRDefault="003B3F52" w:rsidP="003B3F52">
      <w:pPr>
        <w:rPr>
          <w:rFonts w:ascii="Poppins" w:hAnsi="Poppins" w:cs="Poppins"/>
          <w:b/>
          <w:bCs/>
          <w:color w:val="4A4340"/>
        </w:rPr>
      </w:pPr>
      <w:r w:rsidRPr="003B3F52">
        <w:rPr>
          <w:rFonts w:ascii="Poppins" w:hAnsi="Poppins" w:cs="Poppins"/>
          <w:b/>
          <w:bCs/>
          <w:color w:val="4A4340"/>
        </w:rPr>
        <w:lastRenderedPageBreak/>
        <w:t>2. Wat kan ik delegeren?</w:t>
      </w:r>
    </w:p>
    <w:p w14:paraId="4EBA3149" w14:textId="77777777" w:rsidR="003B3F52" w:rsidRPr="003B3F52" w:rsidRDefault="003B3F52" w:rsidP="003B3F52">
      <w:pPr>
        <w:rPr>
          <w:rFonts w:ascii="Poppins" w:hAnsi="Poppins" w:cs="Poppins"/>
          <w:b/>
          <w:bCs/>
          <w:color w:val="4A4340"/>
        </w:rPr>
      </w:pPr>
      <w:r w:rsidRPr="003B3F52">
        <w:rPr>
          <w:rFonts w:ascii="Poppins" w:hAnsi="Poppins" w:cs="Poppins"/>
          <w:b/>
          <w:bCs/>
          <w:color w:val="4A4340"/>
        </w:rPr>
        <w:t>Taken die door anderen uitgevoerd kunnen worden</w:t>
      </w:r>
    </w:p>
    <w:p w14:paraId="58018FA4" w14:textId="77777777" w:rsidR="003B3F52" w:rsidRPr="003B3F52" w:rsidRDefault="003B3F52" w:rsidP="003B3F52">
      <w:pPr>
        <w:rPr>
          <w:rFonts w:ascii="Poppins" w:hAnsi="Poppins" w:cs="Poppins"/>
          <w:color w:val="4A4340"/>
        </w:rPr>
      </w:pPr>
      <w:r w:rsidRPr="003B3F52">
        <w:rPr>
          <w:rFonts w:ascii="Poppins" w:hAnsi="Poppins" w:cs="Poppins"/>
          <w:color w:val="4A4340"/>
        </w:rPr>
        <w:t>Delegeren betekent niet loslaten zonder begeleiding. Het betekent bewust verantwoordelijkheid overdragen aan iemand die hierin kan groeien.</w:t>
      </w:r>
    </w:p>
    <w:p w14:paraId="4EF0636A" w14:textId="77777777" w:rsidR="003B3F52" w:rsidRPr="003B3F52" w:rsidRDefault="003B3F52" w:rsidP="003B3F52">
      <w:pPr>
        <w:rPr>
          <w:rFonts w:ascii="Poppins" w:hAnsi="Poppins" w:cs="Poppins"/>
          <w:color w:val="4A4340"/>
        </w:rPr>
      </w:pPr>
      <w:r w:rsidRPr="003B3F52">
        <w:rPr>
          <w:rFonts w:ascii="Poppins" w:hAnsi="Poppins" w:cs="Poppins"/>
          <w:b/>
          <w:bCs/>
          <w:color w:val="4A4340"/>
        </w:rPr>
        <w:t>Vragen ter reflectie:</w:t>
      </w:r>
    </w:p>
    <w:p w14:paraId="7722B55E" w14:textId="77777777" w:rsidR="003B3F52" w:rsidRPr="003B3F52" w:rsidRDefault="003B3F52" w:rsidP="003B3F52">
      <w:pPr>
        <w:numPr>
          <w:ilvl w:val="0"/>
          <w:numId w:val="10"/>
        </w:numPr>
        <w:rPr>
          <w:rFonts w:ascii="Poppins" w:hAnsi="Poppins" w:cs="Poppins"/>
          <w:color w:val="4A4340"/>
        </w:rPr>
      </w:pPr>
      <w:r w:rsidRPr="003B3F52">
        <w:rPr>
          <w:rFonts w:ascii="Poppins" w:hAnsi="Poppins" w:cs="Poppins"/>
          <w:color w:val="4A4340"/>
        </w:rPr>
        <w:t>Welke taken kosten mij veel tijd, maar vragen niet per se mijn expertise?</w:t>
      </w:r>
    </w:p>
    <w:p w14:paraId="0994CB84" w14:textId="77777777" w:rsidR="003B3F52" w:rsidRPr="003B3F52" w:rsidRDefault="003B3F52" w:rsidP="003B3F52">
      <w:pPr>
        <w:numPr>
          <w:ilvl w:val="0"/>
          <w:numId w:val="10"/>
        </w:numPr>
        <w:rPr>
          <w:rFonts w:ascii="Poppins" w:hAnsi="Poppins" w:cs="Poppins"/>
          <w:color w:val="4A4340"/>
        </w:rPr>
      </w:pPr>
      <w:r w:rsidRPr="003B3F52">
        <w:rPr>
          <w:rFonts w:ascii="Poppins" w:hAnsi="Poppins" w:cs="Poppins"/>
          <w:color w:val="4A4340"/>
        </w:rPr>
        <w:t>Welke werkzaamheden zijn goed overdraagbaar?</w:t>
      </w:r>
    </w:p>
    <w:p w14:paraId="2C503DE1" w14:textId="77777777" w:rsidR="003B3F52" w:rsidRPr="003B3F52" w:rsidRDefault="003B3F52" w:rsidP="003B3F52">
      <w:pPr>
        <w:numPr>
          <w:ilvl w:val="0"/>
          <w:numId w:val="10"/>
        </w:numPr>
        <w:rPr>
          <w:rFonts w:ascii="Poppins" w:hAnsi="Poppins" w:cs="Poppins"/>
          <w:color w:val="4A4340"/>
        </w:rPr>
      </w:pPr>
      <w:r w:rsidRPr="003B3F52">
        <w:rPr>
          <w:rFonts w:ascii="Poppins" w:hAnsi="Poppins" w:cs="Poppins"/>
          <w:color w:val="4A4340"/>
        </w:rPr>
        <w:t>Welke taken kunnen anderen uitvoeren met duidelijke instructies of begeleiding?</w:t>
      </w:r>
    </w:p>
    <w:p w14:paraId="1D6299B0" w14:textId="77777777" w:rsidR="003B3F52" w:rsidRPr="003B3F52" w:rsidRDefault="003B3F52" w:rsidP="003B3F52">
      <w:pPr>
        <w:rPr>
          <w:rFonts w:ascii="Poppins" w:hAnsi="Poppins" w:cs="Poppins"/>
          <w:b/>
          <w:bCs/>
          <w:color w:val="4A4340"/>
        </w:rPr>
      </w:pPr>
    </w:p>
    <w:p w14:paraId="6AAEAA36" w14:textId="350A50AF" w:rsidR="003B3F52" w:rsidRDefault="003B3F52" w:rsidP="003B3F52">
      <w:pPr>
        <w:rPr>
          <w:rFonts w:ascii="Poppins" w:hAnsi="Poppins" w:cs="Poppins"/>
          <w:b/>
          <w:bCs/>
          <w:color w:val="4A4340"/>
        </w:rPr>
      </w:pPr>
      <w:r>
        <w:rPr>
          <w:rFonts w:ascii="Poppins" w:hAnsi="Poppins" w:cs="Poppins"/>
          <w:b/>
          <w:bCs/>
          <w:color w:val="4A4340"/>
        </w:rPr>
        <w:br w:type="column"/>
      </w:r>
      <w:r w:rsidRPr="003B3F52">
        <w:rPr>
          <w:rFonts w:ascii="Poppins" w:hAnsi="Poppins" w:cs="Poppins"/>
          <w:b/>
          <w:bCs/>
          <w:color w:val="4A4340"/>
        </w:rPr>
        <w:lastRenderedPageBreak/>
        <w:t>Taken die ik kan delegeren:</w:t>
      </w:r>
    </w:p>
    <w:tbl>
      <w:tblPr>
        <w:tblStyle w:val="Rastertabel2-Accent1"/>
        <w:tblW w:w="0" w:type="auto"/>
        <w:tblLook w:val="04A0" w:firstRow="1" w:lastRow="0" w:firstColumn="1" w:lastColumn="0" w:noHBand="0" w:noVBand="1"/>
      </w:tblPr>
      <w:tblGrid>
        <w:gridCol w:w="3828"/>
        <w:gridCol w:w="2603"/>
        <w:gridCol w:w="2925"/>
      </w:tblGrid>
      <w:tr w:rsidR="003B3F52" w14:paraId="0BAEE179" w14:textId="77777777" w:rsidTr="00657A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shd w:val="clear" w:color="auto" w:fill="auto"/>
          </w:tcPr>
          <w:p w14:paraId="6AE715AB" w14:textId="1484760D" w:rsidR="003B3F52" w:rsidRPr="00657A9B" w:rsidRDefault="003B3F52" w:rsidP="00585833">
            <w:pPr>
              <w:rPr>
                <w:rFonts w:ascii="Poppins SemiBold" w:hAnsi="Poppins SemiBold" w:cs="Poppins SemiBold"/>
                <w:color w:val="4A4340"/>
              </w:rPr>
            </w:pPr>
            <w:r w:rsidRPr="00657A9B">
              <w:rPr>
                <w:rFonts w:ascii="Poppins SemiBold" w:hAnsi="Poppins SemiBold" w:cs="Poppins SemiBold"/>
                <w:color w:val="4A4340"/>
              </w:rPr>
              <w:t>Taak</w:t>
            </w:r>
          </w:p>
        </w:tc>
        <w:tc>
          <w:tcPr>
            <w:tcW w:w="2603" w:type="dxa"/>
            <w:shd w:val="clear" w:color="auto" w:fill="auto"/>
          </w:tcPr>
          <w:p w14:paraId="1336D77A" w14:textId="555B0D33" w:rsidR="003B3F52" w:rsidRPr="00657A9B" w:rsidRDefault="003B3F52" w:rsidP="0058583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oppins SemiBold" w:hAnsi="Poppins SemiBold" w:cs="Poppins SemiBold"/>
                <w:color w:val="4A4340"/>
              </w:rPr>
            </w:pPr>
            <w:r w:rsidRPr="00657A9B">
              <w:rPr>
                <w:rFonts w:ascii="Poppins SemiBold" w:hAnsi="Poppins SemiBold" w:cs="Poppins SemiBold"/>
                <w:color w:val="4A4340"/>
              </w:rPr>
              <w:t>Aan wie kan ik het delegeren?</w:t>
            </w:r>
          </w:p>
        </w:tc>
        <w:tc>
          <w:tcPr>
            <w:tcW w:w="2925" w:type="dxa"/>
            <w:shd w:val="clear" w:color="auto" w:fill="auto"/>
          </w:tcPr>
          <w:p w14:paraId="39F51EE4" w14:textId="373253C8" w:rsidR="003B3F52" w:rsidRPr="00657A9B" w:rsidRDefault="00695D85" w:rsidP="0058583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oppins SemiBold" w:hAnsi="Poppins SemiBold" w:cs="Poppins SemiBold"/>
                <w:color w:val="4A4340"/>
              </w:rPr>
            </w:pPr>
            <w:r w:rsidRPr="00695D85">
              <w:rPr>
                <w:rFonts w:ascii="Poppins SemiBold" w:hAnsi="Poppins SemiBold" w:cs="Poppins SemiBold"/>
                <w:color w:val="4A4340"/>
              </w:rPr>
              <w:t>Welke ondersteuning is nodig?</w:t>
            </w:r>
          </w:p>
        </w:tc>
      </w:tr>
      <w:tr w:rsidR="003B3F52" w14:paraId="16755995" w14:textId="77777777" w:rsidTr="00657A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shd w:val="clear" w:color="auto" w:fill="auto"/>
          </w:tcPr>
          <w:p w14:paraId="64C14DB7" w14:textId="77777777" w:rsidR="003B3F52" w:rsidRDefault="003B3F52" w:rsidP="00585833">
            <w:pPr>
              <w:rPr>
                <w:rFonts w:ascii="Poppins" w:hAnsi="Poppins" w:cs="Poppins"/>
                <w:b w:val="0"/>
                <w:bCs w:val="0"/>
                <w:color w:val="4A4340"/>
              </w:rPr>
            </w:pPr>
          </w:p>
        </w:tc>
        <w:tc>
          <w:tcPr>
            <w:tcW w:w="2603" w:type="dxa"/>
            <w:shd w:val="clear" w:color="auto" w:fill="auto"/>
          </w:tcPr>
          <w:p w14:paraId="4F0C9BA6" w14:textId="3E372633" w:rsidR="003B3F52" w:rsidRDefault="003B3F52" w:rsidP="005858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b/>
                <w:bCs/>
                <w:color w:val="4A4340"/>
              </w:rPr>
            </w:pPr>
            <w:r>
              <w:rPr>
                <w:rFonts w:ascii="Poppins" w:hAnsi="Poppins" w:cs="Poppins"/>
                <w:b/>
                <w:bCs/>
                <w:color w:val="4A4340"/>
              </w:rPr>
              <w:br/>
            </w:r>
            <w:r>
              <w:rPr>
                <w:rFonts w:ascii="Poppins" w:hAnsi="Poppins" w:cs="Poppins"/>
                <w:b/>
                <w:bCs/>
                <w:color w:val="4A4340"/>
              </w:rPr>
              <w:br/>
            </w:r>
          </w:p>
        </w:tc>
        <w:tc>
          <w:tcPr>
            <w:tcW w:w="2925" w:type="dxa"/>
            <w:shd w:val="clear" w:color="auto" w:fill="auto"/>
          </w:tcPr>
          <w:p w14:paraId="31BC0E17" w14:textId="77777777" w:rsidR="003B3F52" w:rsidRDefault="003B3F52" w:rsidP="005858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b/>
                <w:bCs/>
                <w:color w:val="4A4340"/>
              </w:rPr>
            </w:pPr>
          </w:p>
        </w:tc>
      </w:tr>
      <w:tr w:rsidR="003B3F52" w14:paraId="471D2F42" w14:textId="77777777" w:rsidTr="00657A9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</w:tcPr>
          <w:p w14:paraId="38105AB6" w14:textId="77777777" w:rsidR="003B3F52" w:rsidRDefault="003B3F52" w:rsidP="00585833">
            <w:pPr>
              <w:rPr>
                <w:rFonts w:ascii="Poppins" w:hAnsi="Poppins" w:cs="Poppins"/>
                <w:b w:val="0"/>
                <w:bCs w:val="0"/>
                <w:color w:val="4A4340"/>
              </w:rPr>
            </w:pPr>
          </w:p>
        </w:tc>
        <w:tc>
          <w:tcPr>
            <w:tcW w:w="2603" w:type="dxa"/>
          </w:tcPr>
          <w:p w14:paraId="2EFA58B6" w14:textId="66CF417E" w:rsidR="003B3F52" w:rsidRDefault="003B3F52" w:rsidP="005858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b/>
                <w:bCs/>
                <w:color w:val="4A4340"/>
              </w:rPr>
            </w:pPr>
            <w:r>
              <w:rPr>
                <w:rFonts w:ascii="Poppins" w:hAnsi="Poppins" w:cs="Poppins"/>
                <w:b/>
                <w:bCs/>
                <w:color w:val="4A4340"/>
              </w:rPr>
              <w:br/>
            </w:r>
            <w:r>
              <w:rPr>
                <w:rFonts w:ascii="Poppins" w:hAnsi="Poppins" w:cs="Poppins"/>
                <w:b/>
                <w:bCs/>
                <w:color w:val="4A4340"/>
              </w:rPr>
              <w:br/>
            </w:r>
          </w:p>
        </w:tc>
        <w:tc>
          <w:tcPr>
            <w:tcW w:w="2925" w:type="dxa"/>
          </w:tcPr>
          <w:p w14:paraId="5529FEB4" w14:textId="77777777" w:rsidR="003B3F52" w:rsidRDefault="003B3F52" w:rsidP="005858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b/>
                <w:bCs/>
                <w:color w:val="4A4340"/>
              </w:rPr>
            </w:pPr>
          </w:p>
        </w:tc>
      </w:tr>
      <w:tr w:rsidR="003B3F52" w14:paraId="4EB9ED5E" w14:textId="77777777" w:rsidTr="00657A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shd w:val="clear" w:color="auto" w:fill="auto"/>
          </w:tcPr>
          <w:p w14:paraId="29EC9E15" w14:textId="77777777" w:rsidR="003B3F52" w:rsidRDefault="003B3F52" w:rsidP="00585833">
            <w:pPr>
              <w:rPr>
                <w:rFonts w:ascii="Poppins" w:hAnsi="Poppins" w:cs="Poppins"/>
                <w:b w:val="0"/>
                <w:bCs w:val="0"/>
                <w:color w:val="4A4340"/>
              </w:rPr>
            </w:pPr>
          </w:p>
        </w:tc>
        <w:tc>
          <w:tcPr>
            <w:tcW w:w="2603" w:type="dxa"/>
            <w:shd w:val="clear" w:color="auto" w:fill="auto"/>
          </w:tcPr>
          <w:p w14:paraId="45AAD815" w14:textId="6674CD15" w:rsidR="003B3F52" w:rsidRDefault="003B3F52" w:rsidP="005858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b/>
                <w:bCs/>
                <w:color w:val="4A4340"/>
              </w:rPr>
            </w:pPr>
            <w:r>
              <w:rPr>
                <w:rFonts w:ascii="Poppins" w:hAnsi="Poppins" w:cs="Poppins"/>
                <w:b/>
                <w:bCs/>
                <w:color w:val="4A4340"/>
              </w:rPr>
              <w:br/>
            </w:r>
            <w:r>
              <w:rPr>
                <w:rFonts w:ascii="Poppins" w:hAnsi="Poppins" w:cs="Poppins"/>
                <w:b/>
                <w:bCs/>
                <w:color w:val="4A4340"/>
              </w:rPr>
              <w:br/>
            </w:r>
          </w:p>
        </w:tc>
        <w:tc>
          <w:tcPr>
            <w:tcW w:w="2925" w:type="dxa"/>
            <w:shd w:val="clear" w:color="auto" w:fill="auto"/>
          </w:tcPr>
          <w:p w14:paraId="4630870E" w14:textId="77777777" w:rsidR="003B3F52" w:rsidRDefault="003B3F52" w:rsidP="005858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b/>
                <w:bCs/>
                <w:color w:val="4A4340"/>
              </w:rPr>
            </w:pPr>
          </w:p>
        </w:tc>
      </w:tr>
      <w:tr w:rsidR="003B3F52" w14:paraId="3BA61C6B" w14:textId="77777777" w:rsidTr="00657A9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</w:tcPr>
          <w:p w14:paraId="4D0B6034" w14:textId="77777777" w:rsidR="003B3F52" w:rsidRDefault="003B3F52" w:rsidP="00585833">
            <w:pPr>
              <w:rPr>
                <w:rFonts w:ascii="Poppins" w:hAnsi="Poppins" w:cs="Poppins"/>
                <w:b w:val="0"/>
                <w:bCs w:val="0"/>
                <w:color w:val="4A4340"/>
              </w:rPr>
            </w:pPr>
          </w:p>
        </w:tc>
        <w:tc>
          <w:tcPr>
            <w:tcW w:w="2603" w:type="dxa"/>
          </w:tcPr>
          <w:p w14:paraId="4DD3FB5A" w14:textId="75796457" w:rsidR="003B3F52" w:rsidRDefault="003B3F52" w:rsidP="005858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b/>
                <w:bCs/>
                <w:color w:val="4A4340"/>
              </w:rPr>
            </w:pPr>
            <w:r>
              <w:rPr>
                <w:rFonts w:ascii="Poppins" w:hAnsi="Poppins" w:cs="Poppins"/>
                <w:b/>
                <w:bCs/>
                <w:color w:val="4A4340"/>
              </w:rPr>
              <w:br/>
            </w:r>
            <w:r>
              <w:rPr>
                <w:rFonts w:ascii="Poppins" w:hAnsi="Poppins" w:cs="Poppins"/>
                <w:b/>
                <w:bCs/>
                <w:color w:val="4A4340"/>
              </w:rPr>
              <w:br/>
            </w:r>
          </w:p>
        </w:tc>
        <w:tc>
          <w:tcPr>
            <w:tcW w:w="2925" w:type="dxa"/>
          </w:tcPr>
          <w:p w14:paraId="585E7B1E" w14:textId="77777777" w:rsidR="003B3F52" w:rsidRDefault="003B3F52" w:rsidP="005858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b/>
                <w:bCs/>
                <w:color w:val="4A4340"/>
              </w:rPr>
            </w:pPr>
          </w:p>
        </w:tc>
      </w:tr>
      <w:tr w:rsidR="003B3F52" w14:paraId="01848256" w14:textId="77777777" w:rsidTr="00657A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shd w:val="clear" w:color="auto" w:fill="auto"/>
          </w:tcPr>
          <w:p w14:paraId="094423C7" w14:textId="77777777" w:rsidR="003B3F52" w:rsidRDefault="003B3F52" w:rsidP="00585833">
            <w:pPr>
              <w:rPr>
                <w:rFonts w:ascii="Poppins" w:hAnsi="Poppins" w:cs="Poppins"/>
                <w:b w:val="0"/>
                <w:bCs w:val="0"/>
                <w:color w:val="4A4340"/>
              </w:rPr>
            </w:pPr>
          </w:p>
        </w:tc>
        <w:tc>
          <w:tcPr>
            <w:tcW w:w="2603" w:type="dxa"/>
            <w:shd w:val="clear" w:color="auto" w:fill="auto"/>
          </w:tcPr>
          <w:p w14:paraId="6E9D0BA3" w14:textId="48769BCF" w:rsidR="003B3F52" w:rsidRDefault="003B3F52" w:rsidP="005858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b/>
                <w:bCs/>
                <w:color w:val="4A4340"/>
              </w:rPr>
            </w:pPr>
            <w:r>
              <w:rPr>
                <w:rFonts w:ascii="Poppins" w:hAnsi="Poppins" w:cs="Poppins"/>
                <w:b/>
                <w:bCs/>
                <w:color w:val="4A4340"/>
              </w:rPr>
              <w:br/>
            </w:r>
            <w:r>
              <w:rPr>
                <w:rFonts w:ascii="Poppins" w:hAnsi="Poppins" w:cs="Poppins"/>
                <w:b/>
                <w:bCs/>
                <w:color w:val="4A4340"/>
              </w:rPr>
              <w:br/>
            </w:r>
          </w:p>
        </w:tc>
        <w:tc>
          <w:tcPr>
            <w:tcW w:w="2925" w:type="dxa"/>
            <w:shd w:val="clear" w:color="auto" w:fill="auto"/>
          </w:tcPr>
          <w:p w14:paraId="19D45318" w14:textId="77777777" w:rsidR="003B3F52" w:rsidRDefault="003B3F52" w:rsidP="005858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b/>
                <w:bCs/>
                <w:color w:val="4A4340"/>
              </w:rPr>
            </w:pPr>
          </w:p>
        </w:tc>
      </w:tr>
      <w:tr w:rsidR="003B3F52" w14:paraId="3C2FE000" w14:textId="77777777" w:rsidTr="00657A9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</w:tcPr>
          <w:p w14:paraId="7A2169B4" w14:textId="77777777" w:rsidR="003B3F52" w:rsidRDefault="003B3F52" w:rsidP="00585833">
            <w:pPr>
              <w:rPr>
                <w:rFonts w:ascii="Poppins" w:hAnsi="Poppins" w:cs="Poppins"/>
                <w:b w:val="0"/>
                <w:bCs w:val="0"/>
                <w:color w:val="4A4340"/>
              </w:rPr>
            </w:pPr>
          </w:p>
        </w:tc>
        <w:tc>
          <w:tcPr>
            <w:tcW w:w="2603" w:type="dxa"/>
          </w:tcPr>
          <w:p w14:paraId="5388BCB6" w14:textId="161D3906" w:rsidR="003B3F52" w:rsidRDefault="003B3F52" w:rsidP="005858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b/>
                <w:bCs/>
                <w:color w:val="4A4340"/>
              </w:rPr>
            </w:pPr>
            <w:r>
              <w:rPr>
                <w:rFonts w:ascii="Poppins" w:hAnsi="Poppins" w:cs="Poppins"/>
                <w:b/>
                <w:bCs/>
                <w:color w:val="4A4340"/>
              </w:rPr>
              <w:br/>
            </w:r>
            <w:r>
              <w:rPr>
                <w:rFonts w:ascii="Poppins" w:hAnsi="Poppins" w:cs="Poppins"/>
                <w:b/>
                <w:bCs/>
                <w:color w:val="4A4340"/>
              </w:rPr>
              <w:br/>
            </w:r>
          </w:p>
        </w:tc>
        <w:tc>
          <w:tcPr>
            <w:tcW w:w="2925" w:type="dxa"/>
          </w:tcPr>
          <w:p w14:paraId="3FBC770C" w14:textId="77777777" w:rsidR="003B3F52" w:rsidRDefault="003B3F52" w:rsidP="005858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b/>
                <w:bCs/>
                <w:color w:val="4A4340"/>
              </w:rPr>
            </w:pPr>
          </w:p>
        </w:tc>
      </w:tr>
      <w:tr w:rsidR="003B3F52" w14:paraId="3750765A" w14:textId="77777777" w:rsidTr="00657A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shd w:val="clear" w:color="auto" w:fill="auto"/>
          </w:tcPr>
          <w:p w14:paraId="49B0A962" w14:textId="77777777" w:rsidR="003B3F52" w:rsidRDefault="003B3F52" w:rsidP="00585833">
            <w:pPr>
              <w:rPr>
                <w:rFonts w:ascii="Poppins" w:hAnsi="Poppins" w:cs="Poppins"/>
                <w:b w:val="0"/>
                <w:bCs w:val="0"/>
                <w:color w:val="4A4340"/>
              </w:rPr>
            </w:pPr>
          </w:p>
        </w:tc>
        <w:tc>
          <w:tcPr>
            <w:tcW w:w="2603" w:type="dxa"/>
            <w:shd w:val="clear" w:color="auto" w:fill="auto"/>
          </w:tcPr>
          <w:p w14:paraId="13B13545" w14:textId="6EE10604" w:rsidR="003B3F52" w:rsidRDefault="003B3F52" w:rsidP="005858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b/>
                <w:bCs/>
                <w:color w:val="4A4340"/>
              </w:rPr>
            </w:pPr>
            <w:r>
              <w:rPr>
                <w:rFonts w:ascii="Poppins" w:hAnsi="Poppins" w:cs="Poppins"/>
                <w:b/>
                <w:bCs/>
                <w:color w:val="4A4340"/>
              </w:rPr>
              <w:br/>
            </w:r>
            <w:r>
              <w:rPr>
                <w:rFonts w:ascii="Poppins" w:hAnsi="Poppins" w:cs="Poppins"/>
                <w:b/>
                <w:bCs/>
                <w:color w:val="4A4340"/>
              </w:rPr>
              <w:br/>
            </w:r>
          </w:p>
        </w:tc>
        <w:tc>
          <w:tcPr>
            <w:tcW w:w="2925" w:type="dxa"/>
            <w:shd w:val="clear" w:color="auto" w:fill="auto"/>
          </w:tcPr>
          <w:p w14:paraId="105566AB" w14:textId="77777777" w:rsidR="003B3F52" w:rsidRDefault="003B3F52" w:rsidP="005858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b/>
                <w:bCs/>
                <w:color w:val="4A4340"/>
              </w:rPr>
            </w:pPr>
          </w:p>
        </w:tc>
      </w:tr>
      <w:tr w:rsidR="003B3F52" w14:paraId="65AC73C1" w14:textId="77777777" w:rsidTr="00657A9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</w:tcPr>
          <w:p w14:paraId="6C441BD2" w14:textId="77777777" w:rsidR="003B3F52" w:rsidRDefault="003B3F52" w:rsidP="00585833">
            <w:pPr>
              <w:rPr>
                <w:rFonts w:ascii="Poppins" w:hAnsi="Poppins" w:cs="Poppins"/>
                <w:b w:val="0"/>
                <w:bCs w:val="0"/>
                <w:color w:val="4A4340"/>
              </w:rPr>
            </w:pPr>
          </w:p>
        </w:tc>
        <w:tc>
          <w:tcPr>
            <w:tcW w:w="2603" w:type="dxa"/>
          </w:tcPr>
          <w:p w14:paraId="24D9386F" w14:textId="195EFE07" w:rsidR="003B3F52" w:rsidRDefault="003B3F52" w:rsidP="005858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b/>
                <w:bCs/>
                <w:color w:val="4A4340"/>
              </w:rPr>
            </w:pPr>
            <w:r>
              <w:rPr>
                <w:rFonts w:ascii="Poppins" w:hAnsi="Poppins" w:cs="Poppins"/>
                <w:b/>
                <w:bCs/>
                <w:color w:val="4A4340"/>
              </w:rPr>
              <w:br/>
            </w:r>
            <w:r>
              <w:rPr>
                <w:rFonts w:ascii="Poppins" w:hAnsi="Poppins" w:cs="Poppins"/>
                <w:b/>
                <w:bCs/>
                <w:color w:val="4A4340"/>
              </w:rPr>
              <w:br/>
            </w:r>
          </w:p>
        </w:tc>
        <w:tc>
          <w:tcPr>
            <w:tcW w:w="2925" w:type="dxa"/>
          </w:tcPr>
          <w:p w14:paraId="3C56B6B8" w14:textId="77777777" w:rsidR="003B3F52" w:rsidRDefault="003B3F52" w:rsidP="005858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b/>
                <w:bCs/>
                <w:color w:val="4A4340"/>
              </w:rPr>
            </w:pPr>
          </w:p>
        </w:tc>
      </w:tr>
    </w:tbl>
    <w:p w14:paraId="615ADC10" w14:textId="77777777" w:rsidR="003B3F52" w:rsidRPr="003B3F52" w:rsidRDefault="003B3F52" w:rsidP="003B3F52">
      <w:pPr>
        <w:rPr>
          <w:rFonts w:ascii="Poppins" w:hAnsi="Poppins" w:cs="Poppins"/>
          <w:b/>
          <w:bCs/>
          <w:color w:val="4A4340"/>
        </w:rPr>
      </w:pPr>
    </w:p>
    <w:p w14:paraId="75B94EDD" w14:textId="77777777" w:rsidR="003B3F52" w:rsidRPr="003B3F52" w:rsidRDefault="003B3F52" w:rsidP="003B3F52">
      <w:pPr>
        <w:rPr>
          <w:rFonts w:ascii="Poppins" w:hAnsi="Poppins" w:cs="Poppins"/>
          <w:b/>
          <w:bCs/>
          <w:color w:val="4A4340"/>
        </w:rPr>
      </w:pPr>
      <w:r w:rsidRPr="003B3F52">
        <w:rPr>
          <w:rFonts w:ascii="Poppins" w:hAnsi="Poppins" w:cs="Poppins"/>
          <w:b/>
          <w:bCs/>
          <w:color w:val="4A4340"/>
        </w:rPr>
        <w:lastRenderedPageBreak/>
        <w:t>3. Wie wil groeien?</w:t>
      </w:r>
    </w:p>
    <w:p w14:paraId="61137A8E" w14:textId="77777777" w:rsidR="003B3F52" w:rsidRPr="003B3F52" w:rsidRDefault="003B3F52" w:rsidP="003B3F52">
      <w:pPr>
        <w:rPr>
          <w:rFonts w:ascii="Poppins" w:hAnsi="Poppins" w:cs="Poppins"/>
          <w:b/>
          <w:bCs/>
          <w:color w:val="4A4340"/>
        </w:rPr>
      </w:pPr>
      <w:r w:rsidRPr="003B3F52">
        <w:rPr>
          <w:rFonts w:ascii="Poppins" w:hAnsi="Poppins" w:cs="Poppins"/>
          <w:b/>
          <w:bCs/>
          <w:color w:val="4A4340"/>
        </w:rPr>
        <w:t>Teamleden met potentie</w:t>
      </w:r>
    </w:p>
    <w:p w14:paraId="4351869B" w14:textId="77777777" w:rsidR="003B3F52" w:rsidRPr="003B3F52" w:rsidRDefault="003B3F52" w:rsidP="003B3F52">
      <w:pPr>
        <w:rPr>
          <w:rFonts w:ascii="Poppins" w:hAnsi="Poppins" w:cs="Poppins"/>
          <w:color w:val="4A4340"/>
        </w:rPr>
      </w:pPr>
      <w:r w:rsidRPr="003B3F52">
        <w:rPr>
          <w:rFonts w:ascii="Poppins" w:hAnsi="Poppins" w:cs="Poppins"/>
          <w:color w:val="4A4340"/>
        </w:rPr>
        <w:t>Delegeren is ook ontwikkelen. Kijk niet alleen naar wie iets nu al kan, maar ook naar wie ervan kan leren.</w:t>
      </w:r>
    </w:p>
    <w:p w14:paraId="29A5CD2A" w14:textId="77777777" w:rsidR="003B3F52" w:rsidRPr="003B3F52" w:rsidRDefault="003B3F52" w:rsidP="003B3F52">
      <w:pPr>
        <w:rPr>
          <w:rFonts w:ascii="Poppins" w:hAnsi="Poppins" w:cs="Poppins"/>
          <w:color w:val="4A4340"/>
        </w:rPr>
      </w:pPr>
      <w:r w:rsidRPr="003B3F52">
        <w:rPr>
          <w:rFonts w:ascii="Poppins" w:hAnsi="Poppins" w:cs="Poppins"/>
          <w:b/>
          <w:bCs/>
          <w:color w:val="4A4340"/>
        </w:rPr>
        <w:t>Vragen ter reflectie:</w:t>
      </w:r>
    </w:p>
    <w:p w14:paraId="58BC8A77" w14:textId="77777777" w:rsidR="003B3F52" w:rsidRPr="003B3F52" w:rsidRDefault="003B3F52" w:rsidP="003B3F52">
      <w:pPr>
        <w:numPr>
          <w:ilvl w:val="0"/>
          <w:numId w:val="11"/>
        </w:numPr>
        <w:rPr>
          <w:rFonts w:ascii="Poppins" w:hAnsi="Poppins" w:cs="Poppins"/>
          <w:color w:val="4A4340"/>
        </w:rPr>
      </w:pPr>
      <w:r w:rsidRPr="003B3F52">
        <w:rPr>
          <w:rFonts w:ascii="Poppins" w:hAnsi="Poppins" w:cs="Poppins"/>
          <w:color w:val="4A4340"/>
        </w:rPr>
        <w:t>Wie toont initiatief?</w:t>
      </w:r>
    </w:p>
    <w:p w14:paraId="5418D8A3" w14:textId="77777777" w:rsidR="003B3F52" w:rsidRPr="003B3F52" w:rsidRDefault="003B3F52" w:rsidP="003B3F52">
      <w:pPr>
        <w:numPr>
          <w:ilvl w:val="0"/>
          <w:numId w:val="11"/>
        </w:numPr>
        <w:rPr>
          <w:rFonts w:ascii="Poppins" w:hAnsi="Poppins" w:cs="Poppins"/>
          <w:color w:val="4A4340"/>
        </w:rPr>
      </w:pPr>
      <w:r w:rsidRPr="003B3F52">
        <w:rPr>
          <w:rFonts w:ascii="Poppins" w:hAnsi="Poppins" w:cs="Poppins"/>
          <w:color w:val="4A4340"/>
        </w:rPr>
        <w:t>Wie vraagt om meer uitdaging of verantwoordelijkheid?</w:t>
      </w:r>
    </w:p>
    <w:p w14:paraId="583BC426" w14:textId="77777777" w:rsidR="003B3F52" w:rsidRPr="003B3F52" w:rsidRDefault="003B3F52" w:rsidP="003B3F52">
      <w:pPr>
        <w:numPr>
          <w:ilvl w:val="0"/>
          <w:numId w:val="11"/>
        </w:numPr>
        <w:rPr>
          <w:rFonts w:ascii="Poppins" w:hAnsi="Poppins" w:cs="Poppins"/>
          <w:color w:val="4A4340"/>
        </w:rPr>
      </w:pPr>
      <w:r w:rsidRPr="003B3F52">
        <w:rPr>
          <w:rFonts w:ascii="Poppins" w:hAnsi="Poppins" w:cs="Poppins"/>
          <w:color w:val="4A4340"/>
        </w:rPr>
        <w:t>In wie zie ik groeipotentieel?</w:t>
      </w:r>
    </w:p>
    <w:p w14:paraId="54F1056E" w14:textId="252E6BD3" w:rsidR="003B3F52" w:rsidRPr="003B3F52" w:rsidRDefault="003B3F52" w:rsidP="003B3F52">
      <w:pPr>
        <w:numPr>
          <w:ilvl w:val="0"/>
          <w:numId w:val="11"/>
        </w:numPr>
        <w:rPr>
          <w:rFonts w:ascii="Poppins" w:hAnsi="Poppins" w:cs="Poppins"/>
          <w:color w:val="4A4340"/>
        </w:rPr>
      </w:pPr>
      <w:r w:rsidRPr="003B3F52">
        <w:rPr>
          <w:rFonts w:ascii="Poppins" w:hAnsi="Poppins" w:cs="Poppins"/>
          <w:color w:val="4A4340"/>
        </w:rPr>
        <w:t>Wie beschikt over talenten die nog onvoldoende worden benut?</w:t>
      </w:r>
      <w:r>
        <w:rPr>
          <w:rFonts w:ascii="Poppins" w:hAnsi="Poppins" w:cs="Poppins"/>
          <w:color w:val="4A4340"/>
        </w:rPr>
        <w:br/>
      </w:r>
    </w:p>
    <w:p w14:paraId="3D6A34AA" w14:textId="68020988" w:rsidR="003B3F52" w:rsidRDefault="00657A9B" w:rsidP="003B3F52">
      <w:pPr>
        <w:rPr>
          <w:rFonts w:ascii="Poppins" w:hAnsi="Poppins" w:cs="Poppins"/>
          <w:b/>
          <w:bCs/>
          <w:color w:val="4A4340"/>
        </w:rPr>
      </w:pPr>
      <w:r>
        <w:rPr>
          <w:rFonts w:ascii="Poppins" w:hAnsi="Poppins" w:cs="Poppins"/>
          <w:b/>
          <w:bCs/>
          <w:color w:val="4A4340"/>
        </w:rPr>
        <w:br w:type="column"/>
      </w:r>
      <w:r w:rsidR="003B3F52" w:rsidRPr="003B3F52">
        <w:rPr>
          <w:rFonts w:ascii="Poppins" w:hAnsi="Poppins" w:cs="Poppins"/>
          <w:b/>
          <w:bCs/>
          <w:color w:val="4A4340"/>
        </w:rPr>
        <w:lastRenderedPageBreak/>
        <w:t>Ontwikkelkansen binnen mijn team:</w:t>
      </w:r>
    </w:p>
    <w:tbl>
      <w:tblPr>
        <w:tblStyle w:val="Rastertabel2-Accent1"/>
        <w:tblW w:w="0" w:type="auto"/>
        <w:tblLook w:val="04A0" w:firstRow="1" w:lastRow="0" w:firstColumn="1" w:lastColumn="0" w:noHBand="0" w:noVBand="1"/>
      </w:tblPr>
      <w:tblGrid>
        <w:gridCol w:w="2268"/>
        <w:gridCol w:w="3544"/>
        <w:gridCol w:w="3544"/>
      </w:tblGrid>
      <w:tr w:rsidR="00657A9B" w14:paraId="671EA611" w14:textId="77777777" w:rsidTr="00657A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auto"/>
          </w:tcPr>
          <w:p w14:paraId="2CF0680D" w14:textId="37DA001B" w:rsidR="00657A9B" w:rsidRPr="00657A9B" w:rsidRDefault="00657A9B" w:rsidP="00585833">
            <w:pPr>
              <w:rPr>
                <w:rFonts w:ascii="Poppins SemiBold" w:hAnsi="Poppins SemiBold" w:cs="Poppins SemiBold"/>
                <w:color w:val="4A4340"/>
              </w:rPr>
            </w:pPr>
            <w:r w:rsidRPr="00657A9B">
              <w:rPr>
                <w:rFonts w:ascii="Poppins SemiBold" w:hAnsi="Poppins SemiBold" w:cs="Poppins SemiBold"/>
                <w:color w:val="4A4340"/>
              </w:rPr>
              <w:t>Naam</w:t>
            </w:r>
          </w:p>
        </w:tc>
        <w:tc>
          <w:tcPr>
            <w:tcW w:w="3544" w:type="dxa"/>
            <w:shd w:val="clear" w:color="auto" w:fill="auto"/>
          </w:tcPr>
          <w:p w14:paraId="1DD482A8" w14:textId="2FED8DC2" w:rsidR="00657A9B" w:rsidRPr="00657A9B" w:rsidRDefault="00657A9B" w:rsidP="0058583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oppins SemiBold" w:hAnsi="Poppins SemiBold" w:cs="Poppins SemiBold"/>
                <w:color w:val="4A4340"/>
              </w:rPr>
            </w:pPr>
            <w:r w:rsidRPr="00657A9B">
              <w:rPr>
                <w:rFonts w:ascii="Poppins SemiBold" w:hAnsi="Poppins SemiBold" w:cs="Poppins SemiBold"/>
                <w:color w:val="4A4340"/>
              </w:rPr>
              <w:t>Sterke punten</w:t>
            </w:r>
          </w:p>
        </w:tc>
        <w:tc>
          <w:tcPr>
            <w:tcW w:w="3544" w:type="dxa"/>
            <w:shd w:val="clear" w:color="auto" w:fill="auto"/>
          </w:tcPr>
          <w:p w14:paraId="7CA528E4" w14:textId="497C428A" w:rsidR="00657A9B" w:rsidRPr="00657A9B" w:rsidRDefault="00657A9B" w:rsidP="0058583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oppins SemiBold" w:hAnsi="Poppins SemiBold" w:cs="Poppins SemiBold"/>
                <w:color w:val="4A4340"/>
              </w:rPr>
            </w:pPr>
            <w:r w:rsidRPr="00657A9B">
              <w:rPr>
                <w:rFonts w:ascii="Poppins SemiBold" w:hAnsi="Poppins SemiBold" w:cs="Poppins SemiBold"/>
                <w:color w:val="4A4340"/>
              </w:rPr>
              <w:t>Mogelijke groeikans / verantwoordelijkheid</w:t>
            </w:r>
          </w:p>
        </w:tc>
      </w:tr>
      <w:tr w:rsidR="00657A9B" w14:paraId="54BB2564" w14:textId="77777777" w:rsidTr="00657A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auto"/>
          </w:tcPr>
          <w:p w14:paraId="1DD5C1F4" w14:textId="77777777" w:rsidR="00657A9B" w:rsidRDefault="00657A9B" w:rsidP="00585833">
            <w:pPr>
              <w:rPr>
                <w:rFonts w:ascii="Poppins" w:hAnsi="Poppins" w:cs="Poppins"/>
                <w:b w:val="0"/>
                <w:bCs w:val="0"/>
                <w:color w:val="4A4340"/>
              </w:rPr>
            </w:pPr>
          </w:p>
        </w:tc>
        <w:tc>
          <w:tcPr>
            <w:tcW w:w="3544" w:type="dxa"/>
            <w:shd w:val="clear" w:color="auto" w:fill="auto"/>
          </w:tcPr>
          <w:p w14:paraId="2C7E7712" w14:textId="77777777" w:rsidR="00657A9B" w:rsidRDefault="00657A9B" w:rsidP="005858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b/>
                <w:bCs/>
                <w:color w:val="4A4340"/>
              </w:rPr>
            </w:pPr>
            <w:r>
              <w:rPr>
                <w:rFonts w:ascii="Poppins" w:hAnsi="Poppins" w:cs="Poppins"/>
                <w:b/>
                <w:bCs/>
                <w:color w:val="4A4340"/>
              </w:rPr>
              <w:br/>
            </w:r>
            <w:r>
              <w:rPr>
                <w:rFonts w:ascii="Poppins" w:hAnsi="Poppins" w:cs="Poppins"/>
                <w:b/>
                <w:bCs/>
                <w:color w:val="4A4340"/>
              </w:rPr>
              <w:br/>
            </w:r>
          </w:p>
        </w:tc>
        <w:tc>
          <w:tcPr>
            <w:tcW w:w="3544" w:type="dxa"/>
            <w:shd w:val="clear" w:color="auto" w:fill="auto"/>
          </w:tcPr>
          <w:p w14:paraId="0AAAC7AE" w14:textId="77777777" w:rsidR="00657A9B" w:rsidRDefault="00657A9B" w:rsidP="005858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b/>
                <w:bCs/>
                <w:color w:val="4A4340"/>
              </w:rPr>
            </w:pPr>
          </w:p>
        </w:tc>
      </w:tr>
      <w:tr w:rsidR="00657A9B" w14:paraId="6E68D16E" w14:textId="77777777" w:rsidTr="00657A9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2A965C99" w14:textId="77777777" w:rsidR="00657A9B" w:rsidRDefault="00657A9B" w:rsidP="00585833">
            <w:pPr>
              <w:rPr>
                <w:rFonts w:ascii="Poppins" w:hAnsi="Poppins" w:cs="Poppins"/>
                <w:b w:val="0"/>
                <w:bCs w:val="0"/>
                <w:color w:val="4A4340"/>
              </w:rPr>
            </w:pPr>
          </w:p>
        </w:tc>
        <w:tc>
          <w:tcPr>
            <w:tcW w:w="3544" w:type="dxa"/>
          </w:tcPr>
          <w:p w14:paraId="656B294E" w14:textId="77777777" w:rsidR="00657A9B" w:rsidRDefault="00657A9B" w:rsidP="005858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b/>
                <w:bCs/>
                <w:color w:val="4A4340"/>
              </w:rPr>
            </w:pPr>
            <w:r>
              <w:rPr>
                <w:rFonts w:ascii="Poppins" w:hAnsi="Poppins" w:cs="Poppins"/>
                <w:b/>
                <w:bCs/>
                <w:color w:val="4A4340"/>
              </w:rPr>
              <w:br/>
            </w:r>
            <w:r>
              <w:rPr>
                <w:rFonts w:ascii="Poppins" w:hAnsi="Poppins" w:cs="Poppins"/>
                <w:b/>
                <w:bCs/>
                <w:color w:val="4A4340"/>
              </w:rPr>
              <w:br/>
            </w:r>
          </w:p>
        </w:tc>
        <w:tc>
          <w:tcPr>
            <w:tcW w:w="3544" w:type="dxa"/>
          </w:tcPr>
          <w:p w14:paraId="5B1C795D" w14:textId="77777777" w:rsidR="00657A9B" w:rsidRDefault="00657A9B" w:rsidP="005858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b/>
                <w:bCs/>
                <w:color w:val="4A4340"/>
              </w:rPr>
            </w:pPr>
          </w:p>
        </w:tc>
      </w:tr>
      <w:tr w:rsidR="00657A9B" w14:paraId="7A83E2D4" w14:textId="77777777" w:rsidTr="00657A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auto"/>
          </w:tcPr>
          <w:p w14:paraId="46375156" w14:textId="77777777" w:rsidR="00657A9B" w:rsidRDefault="00657A9B" w:rsidP="00585833">
            <w:pPr>
              <w:rPr>
                <w:rFonts w:ascii="Poppins" w:hAnsi="Poppins" w:cs="Poppins"/>
                <w:b w:val="0"/>
                <w:bCs w:val="0"/>
                <w:color w:val="4A4340"/>
              </w:rPr>
            </w:pPr>
          </w:p>
        </w:tc>
        <w:tc>
          <w:tcPr>
            <w:tcW w:w="3544" w:type="dxa"/>
            <w:shd w:val="clear" w:color="auto" w:fill="auto"/>
          </w:tcPr>
          <w:p w14:paraId="53382B21" w14:textId="77777777" w:rsidR="00657A9B" w:rsidRDefault="00657A9B" w:rsidP="005858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b/>
                <w:bCs/>
                <w:color w:val="4A4340"/>
              </w:rPr>
            </w:pPr>
            <w:r>
              <w:rPr>
                <w:rFonts w:ascii="Poppins" w:hAnsi="Poppins" w:cs="Poppins"/>
                <w:b/>
                <w:bCs/>
                <w:color w:val="4A4340"/>
              </w:rPr>
              <w:br/>
            </w:r>
            <w:r>
              <w:rPr>
                <w:rFonts w:ascii="Poppins" w:hAnsi="Poppins" w:cs="Poppins"/>
                <w:b/>
                <w:bCs/>
                <w:color w:val="4A4340"/>
              </w:rPr>
              <w:br/>
            </w:r>
          </w:p>
        </w:tc>
        <w:tc>
          <w:tcPr>
            <w:tcW w:w="3544" w:type="dxa"/>
            <w:shd w:val="clear" w:color="auto" w:fill="auto"/>
          </w:tcPr>
          <w:p w14:paraId="2CDB777E" w14:textId="77777777" w:rsidR="00657A9B" w:rsidRDefault="00657A9B" w:rsidP="005858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b/>
                <w:bCs/>
                <w:color w:val="4A4340"/>
              </w:rPr>
            </w:pPr>
          </w:p>
        </w:tc>
      </w:tr>
      <w:tr w:rsidR="00657A9B" w14:paraId="428BB675" w14:textId="77777777" w:rsidTr="00657A9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30A1D8DA" w14:textId="77777777" w:rsidR="00657A9B" w:rsidRDefault="00657A9B" w:rsidP="00585833">
            <w:pPr>
              <w:rPr>
                <w:rFonts w:ascii="Poppins" w:hAnsi="Poppins" w:cs="Poppins"/>
                <w:b w:val="0"/>
                <w:bCs w:val="0"/>
                <w:color w:val="4A4340"/>
              </w:rPr>
            </w:pPr>
          </w:p>
        </w:tc>
        <w:tc>
          <w:tcPr>
            <w:tcW w:w="3544" w:type="dxa"/>
          </w:tcPr>
          <w:p w14:paraId="4C08E402" w14:textId="77777777" w:rsidR="00657A9B" w:rsidRDefault="00657A9B" w:rsidP="005858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b/>
                <w:bCs/>
                <w:color w:val="4A4340"/>
              </w:rPr>
            </w:pPr>
            <w:r>
              <w:rPr>
                <w:rFonts w:ascii="Poppins" w:hAnsi="Poppins" w:cs="Poppins"/>
                <w:b/>
                <w:bCs/>
                <w:color w:val="4A4340"/>
              </w:rPr>
              <w:br/>
            </w:r>
            <w:r>
              <w:rPr>
                <w:rFonts w:ascii="Poppins" w:hAnsi="Poppins" w:cs="Poppins"/>
                <w:b/>
                <w:bCs/>
                <w:color w:val="4A4340"/>
              </w:rPr>
              <w:br/>
            </w:r>
          </w:p>
        </w:tc>
        <w:tc>
          <w:tcPr>
            <w:tcW w:w="3544" w:type="dxa"/>
          </w:tcPr>
          <w:p w14:paraId="0C1FFF24" w14:textId="77777777" w:rsidR="00657A9B" w:rsidRDefault="00657A9B" w:rsidP="005858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b/>
                <w:bCs/>
                <w:color w:val="4A4340"/>
              </w:rPr>
            </w:pPr>
          </w:p>
        </w:tc>
      </w:tr>
      <w:tr w:rsidR="00657A9B" w14:paraId="72E55A88" w14:textId="77777777" w:rsidTr="00657A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auto"/>
          </w:tcPr>
          <w:p w14:paraId="04E3910E" w14:textId="77777777" w:rsidR="00657A9B" w:rsidRDefault="00657A9B" w:rsidP="00585833">
            <w:pPr>
              <w:rPr>
                <w:rFonts w:ascii="Poppins" w:hAnsi="Poppins" w:cs="Poppins"/>
                <w:b w:val="0"/>
                <w:bCs w:val="0"/>
                <w:color w:val="4A4340"/>
              </w:rPr>
            </w:pPr>
          </w:p>
        </w:tc>
        <w:tc>
          <w:tcPr>
            <w:tcW w:w="3544" w:type="dxa"/>
            <w:shd w:val="clear" w:color="auto" w:fill="auto"/>
          </w:tcPr>
          <w:p w14:paraId="294084CD" w14:textId="77777777" w:rsidR="00657A9B" w:rsidRDefault="00657A9B" w:rsidP="005858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b/>
                <w:bCs/>
                <w:color w:val="4A4340"/>
              </w:rPr>
            </w:pPr>
            <w:r>
              <w:rPr>
                <w:rFonts w:ascii="Poppins" w:hAnsi="Poppins" w:cs="Poppins"/>
                <w:b/>
                <w:bCs/>
                <w:color w:val="4A4340"/>
              </w:rPr>
              <w:br/>
            </w:r>
            <w:r>
              <w:rPr>
                <w:rFonts w:ascii="Poppins" w:hAnsi="Poppins" w:cs="Poppins"/>
                <w:b/>
                <w:bCs/>
                <w:color w:val="4A4340"/>
              </w:rPr>
              <w:br/>
            </w:r>
          </w:p>
        </w:tc>
        <w:tc>
          <w:tcPr>
            <w:tcW w:w="3544" w:type="dxa"/>
            <w:shd w:val="clear" w:color="auto" w:fill="auto"/>
          </w:tcPr>
          <w:p w14:paraId="2B338796" w14:textId="77777777" w:rsidR="00657A9B" w:rsidRDefault="00657A9B" w:rsidP="005858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b/>
                <w:bCs/>
                <w:color w:val="4A4340"/>
              </w:rPr>
            </w:pPr>
          </w:p>
        </w:tc>
      </w:tr>
      <w:tr w:rsidR="00657A9B" w14:paraId="1BDC7E7B" w14:textId="77777777" w:rsidTr="00657A9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63CF19D3" w14:textId="77777777" w:rsidR="00657A9B" w:rsidRDefault="00657A9B" w:rsidP="00585833">
            <w:pPr>
              <w:rPr>
                <w:rFonts w:ascii="Poppins" w:hAnsi="Poppins" w:cs="Poppins"/>
                <w:b w:val="0"/>
                <w:bCs w:val="0"/>
                <w:color w:val="4A4340"/>
              </w:rPr>
            </w:pPr>
          </w:p>
        </w:tc>
        <w:tc>
          <w:tcPr>
            <w:tcW w:w="3544" w:type="dxa"/>
          </w:tcPr>
          <w:p w14:paraId="1B1EAE9D" w14:textId="77777777" w:rsidR="00657A9B" w:rsidRDefault="00657A9B" w:rsidP="005858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b/>
                <w:bCs/>
                <w:color w:val="4A4340"/>
              </w:rPr>
            </w:pPr>
            <w:r>
              <w:rPr>
                <w:rFonts w:ascii="Poppins" w:hAnsi="Poppins" w:cs="Poppins"/>
                <w:b/>
                <w:bCs/>
                <w:color w:val="4A4340"/>
              </w:rPr>
              <w:br/>
            </w:r>
            <w:r>
              <w:rPr>
                <w:rFonts w:ascii="Poppins" w:hAnsi="Poppins" w:cs="Poppins"/>
                <w:b/>
                <w:bCs/>
                <w:color w:val="4A4340"/>
              </w:rPr>
              <w:br/>
            </w:r>
          </w:p>
        </w:tc>
        <w:tc>
          <w:tcPr>
            <w:tcW w:w="3544" w:type="dxa"/>
          </w:tcPr>
          <w:p w14:paraId="031D734A" w14:textId="77777777" w:rsidR="00657A9B" w:rsidRDefault="00657A9B" w:rsidP="005858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b/>
                <w:bCs/>
                <w:color w:val="4A4340"/>
              </w:rPr>
            </w:pPr>
          </w:p>
        </w:tc>
      </w:tr>
      <w:tr w:rsidR="00657A9B" w14:paraId="4F7FFA41" w14:textId="77777777" w:rsidTr="00657A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auto"/>
          </w:tcPr>
          <w:p w14:paraId="74ECE8AF" w14:textId="77777777" w:rsidR="00657A9B" w:rsidRDefault="00657A9B" w:rsidP="00585833">
            <w:pPr>
              <w:rPr>
                <w:rFonts w:ascii="Poppins" w:hAnsi="Poppins" w:cs="Poppins"/>
                <w:b w:val="0"/>
                <w:bCs w:val="0"/>
                <w:color w:val="4A4340"/>
              </w:rPr>
            </w:pPr>
          </w:p>
        </w:tc>
        <w:tc>
          <w:tcPr>
            <w:tcW w:w="3544" w:type="dxa"/>
            <w:shd w:val="clear" w:color="auto" w:fill="auto"/>
          </w:tcPr>
          <w:p w14:paraId="3FA774AA" w14:textId="77777777" w:rsidR="00657A9B" w:rsidRDefault="00657A9B" w:rsidP="005858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b/>
                <w:bCs/>
                <w:color w:val="4A4340"/>
              </w:rPr>
            </w:pPr>
            <w:r>
              <w:rPr>
                <w:rFonts w:ascii="Poppins" w:hAnsi="Poppins" w:cs="Poppins"/>
                <w:b/>
                <w:bCs/>
                <w:color w:val="4A4340"/>
              </w:rPr>
              <w:br/>
            </w:r>
            <w:r>
              <w:rPr>
                <w:rFonts w:ascii="Poppins" w:hAnsi="Poppins" w:cs="Poppins"/>
                <w:b/>
                <w:bCs/>
                <w:color w:val="4A4340"/>
              </w:rPr>
              <w:br/>
            </w:r>
          </w:p>
        </w:tc>
        <w:tc>
          <w:tcPr>
            <w:tcW w:w="3544" w:type="dxa"/>
            <w:shd w:val="clear" w:color="auto" w:fill="auto"/>
          </w:tcPr>
          <w:p w14:paraId="1633779A" w14:textId="77777777" w:rsidR="00657A9B" w:rsidRDefault="00657A9B" w:rsidP="005858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b/>
                <w:bCs/>
                <w:color w:val="4A4340"/>
              </w:rPr>
            </w:pPr>
          </w:p>
        </w:tc>
      </w:tr>
      <w:tr w:rsidR="00657A9B" w14:paraId="59D409A6" w14:textId="77777777" w:rsidTr="00657A9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7BB06900" w14:textId="77777777" w:rsidR="00657A9B" w:rsidRDefault="00657A9B" w:rsidP="00585833">
            <w:pPr>
              <w:rPr>
                <w:rFonts w:ascii="Poppins" w:hAnsi="Poppins" w:cs="Poppins"/>
                <w:b w:val="0"/>
                <w:bCs w:val="0"/>
                <w:color w:val="4A4340"/>
              </w:rPr>
            </w:pPr>
          </w:p>
        </w:tc>
        <w:tc>
          <w:tcPr>
            <w:tcW w:w="3544" w:type="dxa"/>
          </w:tcPr>
          <w:p w14:paraId="39B91997" w14:textId="77777777" w:rsidR="00657A9B" w:rsidRDefault="00657A9B" w:rsidP="005858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b/>
                <w:bCs/>
                <w:color w:val="4A4340"/>
              </w:rPr>
            </w:pPr>
            <w:r>
              <w:rPr>
                <w:rFonts w:ascii="Poppins" w:hAnsi="Poppins" w:cs="Poppins"/>
                <w:b/>
                <w:bCs/>
                <w:color w:val="4A4340"/>
              </w:rPr>
              <w:br/>
            </w:r>
            <w:r>
              <w:rPr>
                <w:rFonts w:ascii="Poppins" w:hAnsi="Poppins" w:cs="Poppins"/>
                <w:b/>
                <w:bCs/>
                <w:color w:val="4A4340"/>
              </w:rPr>
              <w:br/>
            </w:r>
          </w:p>
        </w:tc>
        <w:tc>
          <w:tcPr>
            <w:tcW w:w="3544" w:type="dxa"/>
          </w:tcPr>
          <w:p w14:paraId="0D17819D" w14:textId="77777777" w:rsidR="00657A9B" w:rsidRDefault="00657A9B" w:rsidP="005858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b/>
                <w:bCs/>
                <w:color w:val="4A4340"/>
              </w:rPr>
            </w:pPr>
          </w:p>
        </w:tc>
      </w:tr>
    </w:tbl>
    <w:p w14:paraId="2AD3142E" w14:textId="77777777" w:rsidR="003B3F52" w:rsidRPr="003B3F52" w:rsidRDefault="003B3F52" w:rsidP="003B3F52">
      <w:pPr>
        <w:rPr>
          <w:rFonts w:ascii="Poppins" w:hAnsi="Poppins" w:cs="Poppins"/>
          <w:b/>
          <w:bCs/>
          <w:color w:val="4A4340"/>
        </w:rPr>
      </w:pPr>
    </w:p>
    <w:p w14:paraId="7EB9E9F8" w14:textId="77777777" w:rsidR="003B3F52" w:rsidRPr="003B3F52" w:rsidRDefault="003B3F52" w:rsidP="003B3F52">
      <w:pPr>
        <w:rPr>
          <w:rFonts w:ascii="Poppins" w:hAnsi="Poppins" w:cs="Poppins"/>
          <w:b/>
          <w:bCs/>
          <w:color w:val="4A4340"/>
        </w:rPr>
      </w:pPr>
      <w:r w:rsidRPr="003B3F52">
        <w:rPr>
          <w:rFonts w:ascii="Poppins" w:hAnsi="Poppins" w:cs="Poppins"/>
          <w:b/>
          <w:bCs/>
          <w:color w:val="4A4340"/>
        </w:rPr>
        <w:lastRenderedPageBreak/>
        <w:t>4. Verantwoordelijkheidsladder</w:t>
      </w:r>
    </w:p>
    <w:p w14:paraId="3D51D750" w14:textId="77777777" w:rsidR="003B3F52" w:rsidRPr="003B3F52" w:rsidRDefault="003B3F52" w:rsidP="003B3F52">
      <w:pPr>
        <w:rPr>
          <w:rFonts w:ascii="Poppins" w:hAnsi="Poppins" w:cs="Poppins"/>
          <w:b/>
          <w:bCs/>
          <w:color w:val="4A4340"/>
        </w:rPr>
      </w:pPr>
      <w:r w:rsidRPr="003B3F52">
        <w:rPr>
          <w:rFonts w:ascii="Poppins" w:hAnsi="Poppins" w:cs="Poppins"/>
          <w:b/>
          <w:bCs/>
          <w:color w:val="4A4340"/>
        </w:rPr>
        <w:t>Heldere taakverdeling voorkomt onduidelijkheid</w:t>
      </w:r>
    </w:p>
    <w:p w14:paraId="07BDFA72" w14:textId="77777777" w:rsidR="003B3F52" w:rsidRDefault="003B3F52" w:rsidP="003B3F52">
      <w:pPr>
        <w:rPr>
          <w:rFonts w:ascii="Poppins" w:hAnsi="Poppins" w:cs="Poppins"/>
          <w:color w:val="4A4340"/>
        </w:rPr>
      </w:pPr>
      <w:r w:rsidRPr="003B3F52">
        <w:rPr>
          <w:rFonts w:ascii="Poppins" w:hAnsi="Poppins" w:cs="Poppins"/>
          <w:color w:val="4A4340"/>
        </w:rPr>
        <w:t>Door per taak vast te leggen wie welke verantwoordelijkheid draagt, blijft eigenaarschap geborgd, ook tijdens ziekte, verlof of drukke periodes.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673"/>
        <w:gridCol w:w="4673"/>
      </w:tblGrid>
      <w:tr w:rsidR="00657A9B" w14:paraId="63BC6952" w14:textId="77777777" w:rsidTr="00657A9B">
        <w:tc>
          <w:tcPr>
            <w:tcW w:w="4673" w:type="dxa"/>
          </w:tcPr>
          <w:p w14:paraId="072A4565" w14:textId="6AEE15EA" w:rsidR="00657A9B" w:rsidRPr="00657A9B" w:rsidRDefault="00657A9B" w:rsidP="003B3F52">
            <w:pPr>
              <w:rPr>
                <w:rFonts w:ascii="Poppins" w:hAnsi="Poppins" w:cs="Poppins"/>
                <w:b/>
                <w:bCs/>
                <w:color w:val="4A4340"/>
              </w:rPr>
            </w:pPr>
            <w:r w:rsidRPr="00657A9B">
              <w:rPr>
                <w:rFonts w:ascii="Poppins" w:hAnsi="Poppins" w:cs="Poppins"/>
                <w:b/>
                <w:bCs/>
                <w:color w:val="4A4340"/>
              </w:rPr>
              <w:t>Rol</w:t>
            </w:r>
          </w:p>
        </w:tc>
        <w:tc>
          <w:tcPr>
            <w:tcW w:w="4673" w:type="dxa"/>
          </w:tcPr>
          <w:p w14:paraId="7BB4D781" w14:textId="1FED552B" w:rsidR="00657A9B" w:rsidRPr="00657A9B" w:rsidRDefault="00657A9B" w:rsidP="003B3F52">
            <w:pPr>
              <w:rPr>
                <w:rFonts w:ascii="Poppins" w:hAnsi="Poppins" w:cs="Poppins"/>
                <w:b/>
                <w:bCs/>
                <w:color w:val="4A4340"/>
              </w:rPr>
            </w:pPr>
            <w:r w:rsidRPr="00657A9B">
              <w:rPr>
                <w:rFonts w:ascii="Poppins" w:hAnsi="Poppins" w:cs="Poppins"/>
                <w:b/>
                <w:bCs/>
                <w:color w:val="4A4340"/>
              </w:rPr>
              <w:t>Betekenis</w:t>
            </w:r>
          </w:p>
        </w:tc>
      </w:tr>
      <w:tr w:rsidR="00657A9B" w14:paraId="6FDDEB92" w14:textId="77777777" w:rsidTr="00657A9B">
        <w:tc>
          <w:tcPr>
            <w:tcW w:w="4673" w:type="dxa"/>
          </w:tcPr>
          <w:p w14:paraId="4E215990" w14:textId="0208CE1F" w:rsidR="00657A9B" w:rsidRPr="00657A9B" w:rsidRDefault="00657A9B" w:rsidP="003B3F52">
            <w:pPr>
              <w:rPr>
                <w:rFonts w:ascii="Poppins SemiBold" w:hAnsi="Poppins SemiBold" w:cs="Poppins SemiBold"/>
                <w:b/>
                <w:bCs/>
                <w:color w:val="4A4340"/>
              </w:rPr>
            </w:pPr>
            <w:r w:rsidRPr="00657A9B">
              <w:rPr>
                <w:rFonts w:ascii="Poppins SemiBold" w:hAnsi="Poppins SemiBold" w:cs="Poppins SemiBold"/>
                <w:b/>
                <w:bCs/>
                <w:color w:val="4A4340"/>
              </w:rPr>
              <w:t>Eindverantwoordelijke</w:t>
            </w:r>
          </w:p>
        </w:tc>
        <w:tc>
          <w:tcPr>
            <w:tcW w:w="4673" w:type="dxa"/>
          </w:tcPr>
          <w:p w14:paraId="7075BCEE" w14:textId="470BC333" w:rsidR="00657A9B" w:rsidRDefault="00657A9B" w:rsidP="00657A9B">
            <w:pPr>
              <w:spacing w:after="0"/>
              <w:rPr>
                <w:rFonts w:ascii="Poppins" w:hAnsi="Poppins" w:cs="Poppins"/>
                <w:color w:val="4A4340"/>
              </w:rPr>
            </w:pPr>
            <w:r w:rsidRPr="003B3F52">
              <w:rPr>
                <w:rFonts w:ascii="Poppins" w:hAnsi="Poppins" w:cs="Poppins"/>
                <w:color w:val="4A4340"/>
              </w:rPr>
              <w:t>Houdt overzicht, stuurt bij waar nodig en is het</w:t>
            </w:r>
            <w:r>
              <w:rPr>
                <w:rFonts w:ascii="Poppins" w:hAnsi="Poppins" w:cs="Poppins"/>
                <w:color w:val="4A4340"/>
              </w:rPr>
              <w:t xml:space="preserve">. </w:t>
            </w:r>
          </w:p>
        </w:tc>
      </w:tr>
      <w:tr w:rsidR="00657A9B" w14:paraId="3A80C8AC" w14:textId="77777777" w:rsidTr="00657A9B">
        <w:tc>
          <w:tcPr>
            <w:tcW w:w="4673" w:type="dxa"/>
          </w:tcPr>
          <w:p w14:paraId="2FA33CA5" w14:textId="0B334C35" w:rsidR="00657A9B" w:rsidRPr="00657A9B" w:rsidRDefault="00657A9B" w:rsidP="003B3F52">
            <w:pPr>
              <w:rPr>
                <w:rFonts w:ascii="Poppins SemiBold" w:hAnsi="Poppins SemiBold" w:cs="Poppins SemiBold"/>
                <w:b/>
                <w:bCs/>
                <w:color w:val="4A4340"/>
              </w:rPr>
            </w:pPr>
            <w:r w:rsidRPr="00657A9B">
              <w:rPr>
                <w:rFonts w:ascii="Poppins SemiBold" w:hAnsi="Poppins SemiBold" w:cs="Poppins SemiBold"/>
                <w:b/>
                <w:bCs/>
                <w:color w:val="4A4340"/>
              </w:rPr>
              <w:t>Verantwoordelijke</w:t>
            </w:r>
          </w:p>
        </w:tc>
        <w:tc>
          <w:tcPr>
            <w:tcW w:w="4673" w:type="dxa"/>
          </w:tcPr>
          <w:p w14:paraId="245A627B" w14:textId="32D8715B" w:rsidR="00657A9B" w:rsidRDefault="00657A9B" w:rsidP="00657A9B">
            <w:pPr>
              <w:spacing w:after="0"/>
              <w:rPr>
                <w:rFonts w:ascii="Poppins" w:hAnsi="Poppins" w:cs="Poppins"/>
                <w:color w:val="4A4340"/>
              </w:rPr>
            </w:pPr>
            <w:r w:rsidRPr="003B3F52">
              <w:rPr>
                <w:rFonts w:ascii="Poppins" w:hAnsi="Poppins" w:cs="Poppins"/>
                <w:color w:val="4A4340"/>
              </w:rPr>
              <w:t>Organiseert en bewaakt de uitvoering en</w:t>
            </w:r>
            <w:r>
              <w:rPr>
                <w:rFonts w:ascii="Poppins" w:hAnsi="Poppins" w:cs="Poppins"/>
                <w:color w:val="4A4340"/>
              </w:rPr>
              <w:t xml:space="preserve"> kwaliteit van de taak. </w:t>
            </w:r>
            <w:r w:rsidRPr="003B3F52">
              <w:rPr>
                <w:rFonts w:ascii="Poppins" w:hAnsi="Poppins" w:cs="Poppins"/>
                <w:color w:val="4A4340"/>
              </w:rPr>
              <w:t xml:space="preserve">                                             </w:t>
            </w:r>
          </w:p>
        </w:tc>
      </w:tr>
      <w:tr w:rsidR="00657A9B" w14:paraId="36444244" w14:textId="77777777" w:rsidTr="00657A9B">
        <w:tc>
          <w:tcPr>
            <w:tcW w:w="4673" w:type="dxa"/>
          </w:tcPr>
          <w:p w14:paraId="799F4CF7" w14:textId="41FA631B" w:rsidR="00657A9B" w:rsidRPr="00657A9B" w:rsidRDefault="00657A9B" w:rsidP="003B3F52">
            <w:pPr>
              <w:rPr>
                <w:rFonts w:ascii="Poppins SemiBold" w:hAnsi="Poppins SemiBold" w:cs="Poppins SemiBold"/>
                <w:b/>
                <w:bCs/>
                <w:color w:val="4A4340"/>
              </w:rPr>
            </w:pPr>
            <w:r w:rsidRPr="00657A9B">
              <w:rPr>
                <w:rFonts w:ascii="Poppins SemiBold" w:hAnsi="Poppins SemiBold" w:cs="Poppins SemiBold"/>
                <w:b/>
                <w:bCs/>
                <w:color w:val="4A4340"/>
              </w:rPr>
              <w:t>Uitvoerder</w:t>
            </w:r>
          </w:p>
        </w:tc>
        <w:tc>
          <w:tcPr>
            <w:tcW w:w="4673" w:type="dxa"/>
          </w:tcPr>
          <w:p w14:paraId="6F58A1CE" w14:textId="3C39272D" w:rsidR="00657A9B" w:rsidRDefault="00657A9B" w:rsidP="003B3F52">
            <w:pPr>
              <w:rPr>
                <w:rFonts w:ascii="Poppins" w:hAnsi="Poppins" w:cs="Poppins"/>
                <w:color w:val="4A4340"/>
              </w:rPr>
            </w:pPr>
            <w:r>
              <w:rPr>
                <w:rFonts w:ascii="Poppins" w:hAnsi="Poppins" w:cs="Poppins"/>
                <w:color w:val="4A4340"/>
              </w:rPr>
              <w:t xml:space="preserve">Voert de taak uit volgens de gemaakte afspraken. </w:t>
            </w:r>
          </w:p>
        </w:tc>
      </w:tr>
    </w:tbl>
    <w:p w14:paraId="5F4E416D" w14:textId="77777777" w:rsidR="00657A9B" w:rsidRPr="003B3F52" w:rsidRDefault="00657A9B" w:rsidP="003B3F52">
      <w:pPr>
        <w:rPr>
          <w:rFonts w:ascii="Poppins" w:hAnsi="Poppins" w:cs="Poppins"/>
          <w:color w:val="4A4340"/>
        </w:rPr>
      </w:pPr>
    </w:p>
    <w:p w14:paraId="3CCA1885" w14:textId="77777777" w:rsidR="003B3F52" w:rsidRPr="003B3F52" w:rsidRDefault="003B3F52" w:rsidP="003B3F52">
      <w:pPr>
        <w:rPr>
          <w:rFonts w:ascii="Poppins" w:hAnsi="Poppins" w:cs="Poppins"/>
          <w:b/>
          <w:bCs/>
          <w:color w:val="4A4340"/>
        </w:rPr>
      </w:pPr>
      <w:r w:rsidRPr="003B3F52">
        <w:rPr>
          <w:rFonts w:ascii="Poppins" w:hAnsi="Poppins" w:cs="Poppins"/>
          <w:b/>
          <w:bCs/>
          <w:color w:val="4A4340"/>
        </w:rPr>
        <w:t>Verantwoordelijkheden per taak</w:t>
      </w:r>
    </w:p>
    <w:p w14:paraId="301B7FA2" w14:textId="77777777" w:rsidR="003B3F52" w:rsidRPr="003B3F52" w:rsidRDefault="003B3F52" w:rsidP="003B3F52">
      <w:pPr>
        <w:rPr>
          <w:rFonts w:ascii="Poppins" w:hAnsi="Poppins" w:cs="Poppins"/>
          <w:b/>
          <w:bCs/>
          <w:color w:val="4A4340"/>
        </w:rPr>
      </w:pPr>
      <w:r w:rsidRPr="003B3F52">
        <w:rPr>
          <w:rFonts w:ascii="Poppins" w:hAnsi="Poppins" w:cs="Poppins"/>
          <w:b/>
          <w:bCs/>
          <w:color w:val="4A4340"/>
        </w:rPr>
        <w:t>Taak 1</w:t>
      </w:r>
    </w:p>
    <w:p w14:paraId="29FC311C" w14:textId="77777777" w:rsidR="003B3F52" w:rsidRPr="003B3F52" w:rsidRDefault="003B3F52" w:rsidP="003B3F52">
      <w:pPr>
        <w:rPr>
          <w:rFonts w:ascii="Poppins" w:hAnsi="Poppins" w:cs="Poppins"/>
          <w:color w:val="4A4340"/>
        </w:rPr>
      </w:pPr>
      <w:r w:rsidRPr="003B3F52">
        <w:rPr>
          <w:rFonts w:ascii="Poppins" w:hAnsi="Poppins" w:cs="Poppins"/>
          <w:color w:val="4A4340"/>
        </w:rPr>
        <w:t>Taak: ____________________________________________</w:t>
      </w:r>
    </w:p>
    <w:p w14:paraId="4AF4CF0C" w14:textId="77777777" w:rsidR="003B3F52" w:rsidRPr="003B3F52" w:rsidRDefault="003B3F52" w:rsidP="003B3F52">
      <w:pPr>
        <w:rPr>
          <w:rFonts w:ascii="Poppins" w:hAnsi="Poppins" w:cs="Poppins"/>
          <w:color w:val="4A4340"/>
        </w:rPr>
      </w:pPr>
      <w:r w:rsidRPr="003B3F52">
        <w:rPr>
          <w:rFonts w:ascii="Poppins" w:hAnsi="Poppins" w:cs="Poppins"/>
          <w:color w:val="4A4340"/>
        </w:rPr>
        <w:t>Eindverantwoordelijke: ______________________________</w:t>
      </w:r>
    </w:p>
    <w:p w14:paraId="2CB7CAF7" w14:textId="77777777" w:rsidR="003B3F52" w:rsidRPr="003B3F52" w:rsidRDefault="003B3F52" w:rsidP="003B3F52">
      <w:pPr>
        <w:rPr>
          <w:rFonts w:ascii="Poppins" w:hAnsi="Poppins" w:cs="Poppins"/>
          <w:color w:val="4A4340"/>
        </w:rPr>
      </w:pPr>
      <w:r w:rsidRPr="003B3F52">
        <w:rPr>
          <w:rFonts w:ascii="Poppins" w:hAnsi="Poppins" w:cs="Poppins"/>
          <w:color w:val="4A4340"/>
        </w:rPr>
        <w:t>Verantwoordelijke: _________________________________</w:t>
      </w:r>
    </w:p>
    <w:p w14:paraId="37504E3A" w14:textId="65A09CA2" w:rsidR="003B3F52" w:rsidRPr="00657A9B" w:rsidRDefault="003B3F52" w:rsidP="003B3F52">
      <w:pPr>
        <w:rPr>
          <w:rFonts w:ascii="Poppins" w:hAnsi="Poppins" w:cs="Poppins"/>
          <w:color w:val="4A4340"/>
        </w:rPr>
      </w:pPr>
      <w:r w:rsidRPr="003B3F52">
        <w:rPr>
          <w:rFonts w:ascii="Poppins" w:hAnsi="Poppins" w:cs="Poppins"/>
          <w:color w:val="4A4340"/>
        </w:rPr>
        <w:t>Uitvoerder: _______________________________________</w:t>
      </w:r>
      <w:r w:rsidR="00657A9B">
        <w:rPr>
          <w:rFonts w:ascii="Poppins" w:hAnsi="Poppins" w:cs="Poppins"/>
          <w:color w:val="4A4340"/>
        </w:rPr>
        <w:br/>
      </w:r>
    </w:p>
    <w:p w14:paraId="1ED5D500" w14:textId="77777777" w:rsidR="003B3F52" w:rsidRPr="003B3F52" w:rsidRDefault="003B3F52" w:rsidP="003B3F52">
      <w:pPr>
        <w:rPr>
          <w:rFonts w:ascii="Poppins" w:hAnsi="Poppins" w:cs="Poppins"/>
          <w:b/>
          <w:bCs/>
          <w:color w:val="4A4340"/>
        </w:rPr>
      </w:pPr>
      <w:r w:rsidRPr="003B3F52">
        <w:rPr>
          <w:rFonts w:ascii="Poppins" w:hAnsi="Poppins" w:cs="Poppins"/>
          <w:b/>
          <w:bCs/>
          <w:color w:val="4A4340"/>
        </w:rPr>
        <w:t>Taak 2</w:t>
      </w:r>
    </w:p>
    <w:p w14:paraId="0C5910E2" w14:textId="77777777" w:rsidR="003B3F52" w:rsidRPr="003B3F52" w:rsidRDefault="003B3F52" w:rsidP="003B3F52">
      <w:pPr>
        <w:rPr>
          <w:rFonts w:ascii="Poppins" w:hAnsi="Poppins" w:cs="Poppins"/>
          <w:color w:val="4A4340"/>
        </w:rPr>
      </w:pPr>
      <w:r w:rsidRPr="003B3F52">
        <w:rPr>
          <w:rFonts w:ascii="Poppins" w:hAnsi="Poppins" w:cs="Poppins"/>
          <w:color w:val="4A4340"/>
        </w:rPr>
        <w:t>Taak: ____________________________________________</w:t>
      </w:r>
    </w:p>
    <w:p w14:paraId="4FE96433" w14:textId="77777777" w:rsidR="003B3F52" w:rsidRPr="003B3F52" w:rsidRDefault="003B3F52" w:rsidP="003B3F52">
      <w:pPr>
        <w:rPr>
          <w:rFonts w:ascii="Poppins" w:hAnsi="Poppins" w:cs="Poppins"/>
          <w:color w:val="4A4340"/>
        </w:rPr>
      </w:pPr>
      <w:r w:rsidRPr="003B3F52">
        <w:rPr>
          <w:rFonts w:ascii="Poppins" w:hAnsi="Poppins" w:cs="Poppins"/>
          <w:color w:val="4A4340"/>
        </w:rPr>
        <w:t>Eindverantwoordelijke: ______________________________</w:t>
      </w:r>
    </w:p>
    <w:p w14:paraId="47B5D7E9" w14:textId="77777777" w:rsidR="003B3F52" w:rsidRPr="003B3F52" w:rsidRDefault="003B3F52" w:rsidP="003B3F52">
      <w:pPr>
        <w:rPr>
          <w:rFonts w:ascii="Poppins" w:hAnsi="Poppins" w:cs="Poppins"/>
          <w:color w:val="4A4340"/>
        </w:rPr>
      </w:pPr>
      <w:r w:rsidRPr="003B3F52">
        <w:rPr>
          <w:rFonts w:ascii="Poppins" w:hAnsi="Poppins" w:cs="Poppins"/>
          <w:color w:val="4A4340"/>
        </w:rPr>
        <w:t>Verantwoordelijke: _________________________________</w:t>
      </w:r>
    </w:p>
    <w:p w14:paraId="2628E841" w14:textId="77777777" w:rsidR="003B3F52" w:rsidRPr="003B3F52" w:rsidRDefault="003B3F52" w:rsidP="003B3F52">
      <w:pPr>
        <w:rPr>
          <w:rFonts w:ascii="Poppins" w:hAnsi="Poppins" w:cs="Poppins"/>
          <w:color w:val="4A4340"/>
        </w:rPr>
      </w:pPr>
      <w:r w:rsidRPr="003B3F52">
        <w:rPr>
          <w:rFonts w:ascii="Poppins" w:hAnsi="Poppins" w:cs="Poppins"/>
          <w:color w:val="4A4340"/>
        </w:rPr>
        <w:t>Uitvoerder: _______________________________________</w:t>
      </w:r>
    </w:p>
    <w:p w14:paraId="08A720C0" w14:textId="77777777" w:rsidR="003B3F52" w:rsidRPr="003B3F52" w:rsidRDefault="003B3F52" w:rsidP="003B3F52">
      <w:pPr>
        <w:rPr>
          <w:rFonts w:ascii="Poppins" w:hAnsi="Poppins" w:cs="Poppins"/>
          <w:b/>
          <w:bCs/>
          <w:color w:val="4A4340"/>
        </w:rPr>
      </w:pPr>
    </w:p>
    <w:p w14:paraId="0EA0151C" w14:textId="77777777" w:rsidR="003B3F52" w:rsidRPr="003B3F52" w:rsidRDefault="003B3F52" w:rsidP="003B3F52">
      <w:pPr>
        <w:rPr>
          <w:rFonts w:ascii="Poppins" w:hAnsi="Poppins" w:cs="Poppins"/>
          <w:b/>
          <w:bCs/>
          <w:color w:val="4A4340"/>
        </w:rPr>
      </w:pPr>
      <w:r w:rsidRPr="003B3F52">
        <w:rPr>
          <w:rFonts w:ascii="Poppins" w:hAnsi="Poppins" w:cs="Poppins"/>
          <w:b/>
          <w:bCs/>
          <w:color w:val="4A4340"/>
        </w:rPr>
        <w:lastRenderedPageBreak/>
        <w:t>Taak 3</w:t>
      </w:r>
    </w:p>
    <w:p w14:paraId="2E567EDB" w14:textId="77777777" w:rsidR="003B3F52" w:rsidRPr="003B3F52" w:rsidRDefault="003B3F52" w:rsidP="003B3F52">
      <w:pPr>
        <w:rPr>
          <w:rFonts w:ascii="Poppins" w:hAnsi="Poppins" w:cs="Poppins"/>
          <w:color w:val="4A4340"/>
        </w:rPr>
      </w:pPr>
      <w:r w:rsidRPr="003B3F52">
        <w:rPr>
          <w:rFonts w:ascii="Poppins" w:hAnsi="Poppins" w:cs="Poppins"/>
          <w:color w:val="4A4340"/>
        </w:rPr>
        <w:t>Taak: ____________________________________________</w:t>
      </w:r>
    </w:p>
    <w:p w14:paraId="474D6D6D" w14:textId="77777777" w:rsidR="003B3F52" w:rsidRPr="003B3F52" w:rsidRDefault="003B3F52" w:rsidP="003B3F52">
      <w:pPr>
        <w:rPr>
          <w:rFonts w:ascii="Poppins" w:hAnsi="Poppins" w:cs="Poppins"/>
          <w:color w:val="4A4340"/>
        </w:rPr>
      </w:pPr>
      <w:r w:rsidRPr="003B3F52">
        <w:rPr>
          <w:rFonts w:ascii="Poppins" w:hAnsi="Poppins" w:cs="Poppins"/>
          <w:color w:val="4A4340"/>
        </w:rPr>
        <w:t>Eindverantwoordelijke: ______________________________</w:t>
      </w:r>
    </w:p>
    <w:p w14:paraId="006BCE96" w14:textId="77777777" w:rsidR="003B3F52" w:rsidRPr="003B3F52" w:rsidRDefault="003B3F52" w:rsidP="003B3F52">
      <w:pPr>
        <w:rPr>
          <w:rFonts w:ascii="Poppins" w:hAnsi="Poppins" w:cs="Poppins"/>
          <w:color w:val="4A4340"/>
        </w:rPr>
      </w:pPr>
      <w:r w:rsidRPr="003B3F52">
        <w:rPr>
          <w:rFonts w:ascii="Poppins" w:hAnsi="Poppins" w:cs="Poppins"/>
          <w:color w:val="4A4340"/>
        </w:rPr>
        <w:t>Verantwoordelijke: _________________________________</w:t>
      </w:r>
    </w:p>
    <w:p w14:paraId="4B8D87D9" w14:textId="177D7E47" w:rsidR="003B3F52" w:rsidRPr="003B3F52" w:rsidRDefault="003B3F52" w:rsidP="003B3F52">
      <w:pPr>
        <w:rPr>
          <w:rFonts w:ascii="Poppins" w:hAnsi="Poppins" w:cs="Poppins"/>
          <w:color w:val="4A4340"/>
        </w:rPr>
      </w:pPr>
      <w:r w:rsidRPr="003B3F52">
        <w:rPr>
          <w:rFonts w:ascii="Poppins" w:hAnsi="Poppins" w:cs="Poppins"/>
          <w:color w:val="4A4340"/>
        </w:rPr>
        <w:t>Uitvoerder: _______________________________________</w:t>
      </w:r>
      <w:r w:rsidR="00657A9B">
        <w:rPr>
          <w:rFonts w:ascii="Poppins" w:hAnsi="Poppins" w:cs="Poppins"/>
          <w:color w:val="4A4340"/>
        </w:rPr>
        <w:br/>
      </w:r>
    </w:p>
    <w:p w14:paraId="10A616E0" w14:textId="2B37A65F" w:rsidR="003B3F52" w:rsidRPr="00657A9B" w:rsidRDefault="003B3F52" w:rsidP="003B3F52">
      <w:pPr>
        <w:rPr>
          <w:rFonts w:ascii="Poppins" w:hAnsi="Poppins" w:cs="Poppins"/>
          <w:b/>
          <w:bCs/>
          <w:color w:val="4A4340"/>
          <w:sz w:val="28"/>
          <w:szCs w:val="28"/>
        </w:rPr>
      </w:pPr>
      <w:r w:rsidRPr="003B3F52">
        <w:rPr>
          <w:rFonts w:ascii="Poppins" w:hAnsi="Poppins" w:cs="Poppins"/>
          <w:b/>
          <w:bCs/>
          <w:color w:val="4A4340"/>
          <w:sz w:val="28"/>
          <w:szCs w:val="28"/>
        </w:rPr>
        <w:t>Persoonlijke actie</w:t>
      </w:r>
    </w:p>
    <w:p w14:paraId="4EC849BE" w14:textId="77777777" w:rsidR="003B3F52" w:rsidRPr="003B3F52" w:rsidRDefault="003B3F52" w:rsidP="003B3F52">
      <w:pPr>
        <w:rPr>
          <w:rFonts w:ascii="Poppins" w:hAnsi="Poppins" w:cs="Poppins"/>
          <w:color w:val="4A4340"/>
        </w:rPr>
      </w:pPr>
      <w:r w:rsidRPr="003B3F52">
        <w:rPr>
          <w:rFonts w:ascii="Poppins" w:hAnsi="Poppins" w:cs="Poppins"/>
          <w:color w:val="4A4340"/>
        </w:rPr>
        <w:t>Welke taak ga ik de komende twee weken delegeren?</w:t>
      </w:r>
    </w:p>
    <w:p w14:paraId="74C1EAF7" w14:textId="080886F6" w:rsidR="003B3F52" w:rsidRPr="003B3F52" w:rsidRDefault="00DE2AD3" w:rsidP="003B3F52">
      <w:pPr>
        <w:rPr>
          <w:rFonts w:ascii="Poppins" w:hAnsi="Poppins" w:cs="Poppins"/>
          <w:color w:val="4A4340"/>
        </w:rPr>
      </w:pPr>
      <w:r>
        <w:rPr>
          <w:rFonts w:ascii="Poppins" w:hAnsi="Poppins" w:cs="Poppins"/>
          <w:noProof/>
          <w:color w:val="4A4340"/>
          <w14:ligatures w14:val="none"/>
        </w:rPr>
        <w:pict w14:anchorId="7F170518">
          <v:rect id="_x0000_i1036" alt="" style="width:453.6pt;height:.05pt;mso-width-percent:0;mso-height-percent:0;mso-width-percent:0;mso-height-percent:0" o:hralign="center" o:hrstd="t" o:hr="t" fillcolor="#a0a0a0" stroked="f"/>
        </w:pict>
      </w:r>
      <w:r w:rsidR="00657A9B">
        <w:rPr>
          <w:rFonts w:ascii="Poppins" w:hAnsi="Poppins" w:cs="Poppins"/>
          <w:color w:val="4A4340"/>
        </w:rPr>
        <w:br/>
      </w:r>
      <w:r>
        <w:rPr>
          <w:rFonts w:ascii="Poppins" w:hAnsi="Poppins" w:cs="Poppins"/>
          <w:noProof/>
          <w:color w:val="4A4340"/>
          <w14:ligatures w14:val="none"/>
        </w:rPr>
        <w:pict w14:anchorId="4278CBB5">
          <v:rect id="_x0000_i1035" alt="" style="width:453.6pt;height:.05pt;mso-width-percent:0;mso-height-percent:0;mso-width-percent:0;mso-height-percent:0" o:hralign="center" o:hrstd="t" o:hr="t" fillcolor="#a0a0a0" stroked="f"/>
        </w:pict>
      </w:r>
      <w:r w:rsidR="00657A9B">
        <w:rPr>
          <w:rFonts w:ascii="Poppins" w:hAnsi="Poppins" w:cs="Poppins"/>
          <w:color w:val="4A4340"/>
        </w:rPr>
        <w:br/>
      </w:r>
      <w:r>
        <w:rPr>
          <w:rFonts w:ascii="Poppins" w:hAnsi="Poppins" w:cs="Poppins"/>
          <w:noProof/>
          <w:color w:val="4A4340"/>
          <w14:ligatures w14:val="none"/>
        </w:rPr>
        <w:pict w14:anchorId="296BD726">
          <v:rect id="_x0000_i1034" alt="" style="width:453.6pt;height:.05pt;mso-width-percent:0;mso-height-percent:0;mso-width-percent:0;mso-height-percent:0" o:hralign="center" o:hrstd="t" o:hr="t" fillcolor="#a0a0a0" stroked="f"/>
        </w:pict>
      </w:r>
    </w:p>
    <w:p w14:paraId="4E6009FA" w14:textId="77777777" w:rsidR="003B3F52" w:rsidRPr="003B3F52" w:rsidRDefault="003B3F52" w:rsidP="003B3F52">
      <w:pPr>
        <w:rPr>
          <w:rFonts w:ascii="Poppins" w:hAnsi="Poppins" w:cs="Poppins"/>
          <w:color w:val="4A4340"/>
        </w:rPr>
      </w:pPr>
      <w:r w:rsidRPr="003B3F52">
        <w:rPr>
          <w:rFonts w:ascii="Poppins" w:hAnsi="Poppins" w:cs="Poppins"/>
          <w:color w:val="4A4340"/>
        </w:rPr>
        <w:t>Aan wie?</w:t>
      </w:r>
    </w:p>
    <w:p w14:paraId="1EC8DE7F" w14:textId="77895101" w:rsidR="003B3F52" w:rsidRPr="003B3F52" w:rsidRDefault="00DE2AD3" w:rsidP="003B3F52">
      <w:pPr>
        <w:rPr>
          <w:rFonts w:ascii="Poppins" w:hAnsi="Poppins" w:cs="Poppins"/>
          <w:color w:val="4A4340"/>
        </w:rPr>
      </w:pPr>
      <w:r>
        <w:rPr>
          <w:rFonts w:ascii="Poppins" w:hAnsi="Poppins" w:cs="Poppins"/>
          <w:noProof/>
          <w:color w:val="4A4340"/>
          <w14:ligatures w14:val="none"/>
        </w:rPr>
        <w:pict w14:anchorId="1A329B4A">
          <v:rect id="_x0000_i1033" alt="" style="width:453.6pt;height:.05pt;mso-width-percent:0;mso-height-percent:0;mso-width-percent:0;mso-height-percent:0" o:hralign="center" o:hrstd="t" o:hr="t" fillcolor="#a0a0a0" stroked="f"/>
        </w:pict>
      </w:r>
      <w:r w:rsidR="00657A9B">
        <w:rPr>
          <w:rFonts w:ascii="Poppins" w:hAnsi="Poppins" w:cs="Poppins"/>
          <w:color w:val="4A4340"/>
        </w:rPr>
        <w:br/>
      </w:r>
      <w:r>
        <w:rPr>
          <w:rFonts w:ascii="Poppins" w:hAnsi="Poppins" w:cs="Poppins"/>
          <w:noProof/>
          <w:color w:val="4A4340"/>
          <w14:ligatures w14:val="none"/>
        </w:rPr>
        <w:pict w14:anchorId="4C31BA83">
          <v:rect id="_x0000_i1032" alt="" style="width:453.6pt;height:.05pt;mso-width-percent:0;mso-height-percent:0;mso-width-percent:0;mso-height-percent:0" o:hralign="center" o:hrstd="t" o:hr="t" fillcolor="#a0a0a0" stroked="f"/>
        </w:pict>
      </w:r>
      <w:r w:rsidR="00657A9B">
        <w:rPr>
          <w:rFonts w:ascii="Poppins" w:hAnsi="Poppins" w:cs="Poppins"/>
          <w:color w:val="4A4340"/>
        </w:rPr>
        <w:br/>
      </w:r>
      <w:r>
        <w:rPr>
          <w:rFonts w:ascii="Poppins" w:hAnsi="Poppins" w:cs="Poppins"/>
          <w:noProof/>
          <w:color w:val="4A4340"/>
          <w14:ligatures w14:val="none"/>
        </w:rPr>
        <w:pict w14:anchorId="615CC551">
          <v:rect id="_x0000_i1031" alt="" style="width:453.6pt;height:.05pt;mso-width-percent:0;mso-height-percent:0;mso-width-percent:0;mso-height-percent:0" o:hralign="center" o:hrstd="t" o:hr="t" fillcolor="#a0a0a0" stroked="f"/>
        </w:pict>
      </w:r>
    </w:p>
    <w:p w14:paraId="1B0C661C" w14:textId="77777777" w:rsidR="003B3F52" w:rsidRPr="003B3F52" w:rsidRDefault="003B3F52" w:rsidP="003B3F52">
      <w:pPr>
        <w:rPr>
          <w:rFonts w:ascii="Poppins" w:hAnsi="Poppins" w:cs="Poppins"/>
          <w:color w:val="4A4340"/>
        </w:rPr>
      </w:pPr>
      <w:r w:rsidRPr="003B3F52">
        <w:rPr>
          <w:rFonts w:ascii="Poppins" w:hAnsi="Poppins" w:cs="Poppins"/>
          <w:color w:val="4A4340"/>
        </w:rPr>
        <w:t>Welke ondersteuning of afspraken zijn hiervoor nodig?</w:t>
      </w:r>
    </w:p>
    <w:p w14:paraId="45B60DF3" w14:textId="5CE84CD4" w:rsidR="003B3F52" w:rsidRPr="003B3F52" w:rsidRDefault="00DE2AD3" w:rsidP="003B3F52">
      <w:pPr>
        <w:rPr>
          <w:rFonts w:ascii="Poppins" w:hAnsi="Poppins" w:cs="Poppins"/>
          <w:color w:val="4A4340"/>
        </w:rPr>
      </w:pPr>
      <w:r>
        <w:rPr>
          <w:rFonts w:ascii="Poppins" w:hAnsi="Poppins" w:cs="Poppins"/>
          <w:noProof/>
          <w:color w:val="4A4340"/>
          <w14:ligatures w14:val="none"/>
        </w:rPr>
        <w:pict w14:anchorId="49DBC314">
          <v:rect id="_x0000_i1030" alt="" style="width:453.6pt;height:.05pt;mso-width-percent:0;mso-height-percent:0;mso-width-percent:0;mso-height-percent:0" o:hralign="center" o:hrstd="t" o:hr="t" fillcolor="#a0a0a0" stroked="f"/>
        </w:pict>
      </w:r>
      <w:r w:rsidR="00657A9B">
        <w:rPr>
          <w:rFonts w:ascii="Poppins" w:hAnsi="Poppins" w:cs="Poppins"/>
          <w:color w:val="4A4340"/>
        </w:rPr>
        <w:br/>
      </w:r>
      <w:r>
        <w:rPr>
          <w:rFonts w:ascii="Poppins" w:hAnsi="Poppins" w:cs="Poppins"/>
          <w:noProof/>
          <w:color w:val="4A4340"/>
          <w14:ligatures w14:val="none"/>
        </w:rPr>
        <w:pict w14:anchorId="70F0AA1F">
          <v:rect id="_x0000_i1029" alt="" style="width:453.6pt;height:.05pt;mso-width-percent:0;mso-height-percent:0;mso-width-percent:0;mso-height-percent:0" o:hralign="center" o:hrstd="t" o:hr="t" fillcolor="#a0a0a0" stroked="f"/>
        </w:pict>
      </w:r>
      <w:r w:rsidR="00657A9B">
        <w:rPr>
          <w:rFonts w:ascii="Poppins" w:hAnsi="Poppins" w:cs="Poppins"/>
          <w:color w:val="4A4340"/>
        </w:rPr>
        <w:br/>
      </w:r>
      <w:r>
        <w:rPr>
          <w:rFonts w:ascii="Poppins" w:hAnsi="Poppins" w:cs="Poppins"/>
          <w:noProof/>
          <w:color w:val="4A4340"/>
          <w14:ligatures w14:val="none"/>
        </w:rPr>
        <w:pict w14:anchorId="1EB1AD34">
          <v:rect id="_x0000_i1028" alt="" style="width:453.6pt;height:.05pt;mso-width-percent:0;mso-height-percent:0;mso-width-percent:0;mso-height-percent:0" o:hralign="center" o:hrstd="t" o:hr="t" fillcolor="#a0a0a0" stroked="f"/>
        </w:pict>
      </w:r>
    </w:p>
    <w:p w14:paraId="7441EB95" w14:textId="77777777" w:rsidR="003B3F52" w:rsidRPr="003B3F52" w:rsidRDefault="003B3F52" w:rsidP="003B3F52">
      <w:pPr>
        <w:rPr>
          <w:rFonts w:ascii="Poppins" w:hAnsi="Poppins" w:cs="Poppins"/>
          <w:color w:val="4A4340"/>
        </w:rPr>
      </w:pPr>
      <w:r w:rsidRPr="003B3F52">
        <w:rPr>
          <w:rFonts w:ascii="Poppins" w:hAnsi="Poppins" w:cs="Poppins"/>
          <w:color w:val="4A4340"/>
        </w:rPr>
        <w:t>Wanneer evalueer ik het resultaat?</w:t>
      </w:r>
    </w:p>
    <w:p w14:paraId="1FF797D6" w14:textId="3E60F930" w:rsidR="003B3F52" w:rsidRPr="003B3F52" w:rsidRDefault="00DE2AD3" w:rsidP="003B3F52">
      <w:pPr>
        <w:rPr>
          <w:rFonts w:ascii="Poppins" w:hAnsi="Poppins" w:cs="Poppins"/>
          <w:color w:val="4A4340"/>
        </w:rPr>
      </w:pPr>
      <w:r>
        <w:rPr>
          <w:rFonts w:ascii="Poppins" w:hAnsi="Poppins" w:cs="Poppins"/>
          <w:noProof/>
          <w:color w:val="4A4340"/>
          <w14:ligatures w14:val="none"/>
        </w:rPr>
        <w:pict w14:anchorId="07E667D9">
          <v:rect id="_x0000_i1027" alt="" style="width:453.6pt;height:.05pt;mso-width-percent:0;mso-height-percent:0;mso-width-percent:0;mso-height-percent:0" o:hralign="center" o:hrstd="t" o:hr="t" fillcolor="#a0a0a0" stroked="f"/>
        </w:pict>
      </w:r>
      <w:r w:rsidR="00657A9B">
        <w:rPr>
          <w:rFonts w:ascii="Poppins" w:hAnsi="Poppins" w:cs="Poppins"/>
          <w:color w:val="4A4340"/>
        </w:rPr>
        <w:br/>
      </w:r>
      <w:r>
        <w:rPr>
          <w:rFonts w:ascii="Poppins" w:hAnsi="Poppins" w:cs="Poppins"/>
          <w:noProof/>
          <w:color w:val="4A4340"/>
          <w14:ligatures w14:val="none"/>
        </w:rPr>
        <w:pict w14:anchorId="3993328A">
          <v:rect id="_x0000_i1026" alt="" style="width:453.6pt;height:.05pt;mso-width-percent:0;mso-height-percent:0;mso-width-percent:0;mso-height-percent:0" o:hralign="center" o:hrstd="t" o:hr="t" fillcolor="#a0a0a0" stroked="f"/>
        </w:pict>
      </w:r>
      <w:r w:rsidR="00657A9B">
        <w:rPr>
          <w:rFonts w:ascii="Poppins" w:hAnsi="Poppins" w:cs="Poppins"/>
          <w:color w:val="4A4340"/>
        </w:rPr>
        <w:br/>
      </w:r>
      <w:r>
        <w:rPr>
          <w:rFonts w:ascii="Poppins" w:hAnsi="Poppins" w:cs="Poppins"/>
          <w:noProof/>
          <w:color w:val="4A4340"/>
          <w14:ligatures w14:val="none"/>
        </w:rPr>
        <w:pict w14:anchorId="07B49742">
          <v:rect id="_x0000_i1025" alt="" style="width:453.6pt;height:.05pt;mso-width-percent:0;mso-height-percent:0;mso-width-percent:0;mso-height-percent:0" o:hralign="center" o:hrstd="t" o:hr="t" fillcolor="#a0a0a0" stroked="f"/>
        </w:pict>
      </w:r>
    </w:p>
    <w:p w14:paraId="6F4029AB" w14:textId="77777777" w:rsidR="003B3F52" w:rsidRPr="003B3F52" w:rsidRDefault="003B3F52" w:rsidP="003B3F52">
      <w:pPr>
        <w:rPr>
          <w:rFonts w:ascii="Poppins" w:hAnsi="Poppins" w:cs="Poppins"/>
          <w:b/>
          <w:bCs/>
          <w:color w:val="4A4340"/>
        </w:rPr>
      </w:pPr>
      <w:r w:rsidRPr="003B3F52">
        <w:rPr>
          <w:rFonts w:ascii="Poppins" w:hAnsi="Poppins" w:cs="Poppins"/>
          <w:b/>
          <w:bCs/>
          <w:color w:val="4A4340"/>
        </w:rPr>
        <w:t>Onthoud</w:t>
      </w:r>
    </w:p>
    <w:p w14:paraId="0A2FC9F8" w14:textId="4462176D" w:rsidR="005A0F80" w:rsidRPr="003B3F52" w:rsidRDefault="003B3F52" w:rsidP="00657A9B">
      <w:pPr>
        <w:rPr>
          <w:rFonts w:ascii="Poppins" w:hAnsi="Poppins" w:cs="Poppins"/>
          <w:color w:val="4A4340"/>
        </w:rPr>
      </w:pPr>
      <w:r w:rsidRPr="003B3F52">
        <w:rPr>
          <w:rFonts w:ascii="Poppins" w:hAnsi="Poppins" w:cs="Poppins"/>
          <w:color w:val="4A4340"/>
        </w:rPr>
        <w:t>Delegeren is niet het uit handen geven van werk, maar het creëren van ruimte voor groei, eigenaarschap en betere samenwerking.</w:t>
      </w:r>
    </w:p>
    <w:sectPr w:rsidR="005A0F80" w:rsidRPr="003B3F52" w:rsidSect="00AD560F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06" w:h="16838"/>
      <w:pgMar w:top="1417" w:right="1133" w:bottom="1417" w:left="1417" w:header="1701" w:footer="1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C62F06" w14:textId="77777777" w:rsidR="00DE2AD3" w:rsidRDefault="00DE2AD3" w:rsidP="00B02BF7">
      <w:pPr>
        <w:spacing w:after="0" w:line="240" w:lineRule="auto"/>
      </w:pPr>
      <w:r>
        <w:separator/>
      </w:r>
    </w:p>
  </w:endnote>
  <w:endnote w:type="continuationSeparator" w:id="0">
    <w:p w14:paraId="26C69BED" w14:textId="77777777" w:rsidR="00DE2AD3" w:rsidRDefault="00DE2AD3" w:rsidP="00B02B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BE83BA3-F286-2B45-B1CC-61E206CE34FF}"/>
    <w:embedBold r:id="rId2" w:fontKey="{895FF673-777E-7643-846F-91A6B2400646}"/>
    <w:embedItalic r:id="rId3" w:fontKey="{24ACDAFC-F817-564F-A629-254D3D83FF65}"/>
    <w:embedBoldItalic r:id="rId4" w:fontKey="{783D9E73-2D3E-4142-A9CF-B00931EEEC8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709A338A-4DAF-8B44-B660-9B94EF080C88}"/>
    <w:embedBold r:id="rId6" w:fontKey="{EE469ECF-5B9A-9942-AF2D-FFAF8B2DAA4C}"/>
    <w:embedBoldItalic r:id="rId7" w:fontKey="{D5EDF12F-AF9D-3849-8316-FEAA6FB58C45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8" w:fontKey="{C167439A-BD46-9642-843A-1C7A8AFA453E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9" w:fontKey="{B0C8A23E-84D2-CA45-A40A-E14C604B387B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0" w:fontKey="{673BA8B8-781F-C842-923C-F80A9886EF1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72B4429A-F7BE-E447-B16A-3B18F2870EAE}"/>
  </w:font>
  <w:font w:name="Minion Pro">
    <w:altName w:val="Cambria"/>
    <w:panose1 w:val="020B0604020202020204"/>
    <w:charset w:val="00"/>
    <w:family w:val="roman"/>
    <w:pitch w:val="variable"/>
    <w:sig w:usb0="60000287" w:usb1="00000001" w:usb2="00000000" w:usb3="00000000" w:csb0="0000019F" w:csb1="00000000"/>
  </w:font>
  <w:font w:name="Poppins">
    <w:panose1 w:val="00000500000000000000"/>
    <w:charset w:val="4D"/>
    <w:family w:val="auto"/>
    <w:pitch w:val="variable"/>
    <w:sig w:usb0="00008007" w:usb1="00000000" w:usb2="00000000" w:usb3="00000000" w:csb0="00000093" w:csb1="00000000"/>
    <w:embedRegular r:id="rId13" w:fontKey="{CD80CBE7-2BEC-9B49-9FE0-C00C07B9C030}"/>
    <w:embedBold r:id="rId14" w:fontKey="{1C94C044-1519-9A4F-970F-250B444DED94}"/>
    <w:embedItalic r:id="rId15" w:fontKey="{224ED3FC-CAE0-A24F-B06A-0BDC0B668D26}"/>
    <w:embedBoldItalic r:id="rId16" w:fontKey="{EF00A848-CBCC-4746-8DC3-4BE46639E843}"/>
  </w:font>
  <w:font w:name="Poppins SemiBold">
    <w:panose1 w:val="00000700000000000000"/>
    <w:charset w:val="4D"/>
    <w:family w:val="auto"/>
    <w:pitch w:val="variable"/>
    <w:sig w:usb0="00008007" w:usb1="00000000" w:usb2="00000000" w:usb3="00000000" w:csb0="00000093" w:csb1="00000000"/>
    <w:embedBold r:id="rId17" w:fontKey="{2026A389-CDA5-2B4E-AE5C-EBAF56C998D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8" w:fontKey="{36E12462-906E-0B4A-8D68-BE6AF77E098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2393E6" w14:textId="77777777" w:rsidR="001F31C2" w:rsidRPr="001F31C2" w:rsidRDefault="001F31C2" w:rsidP="001F31C2">
    <w:pPr>
      <w:pStyle w:val="Basisalinea"/>
      <w:suppressAutoHyphens/>
      <w:jc w:val="center"/>
      <w:rPr>
        <w:rFonts w:ascii="Poppins" w:hAnsi="Poppins" w:cs="Poppins"/>
        <w:color w:val="0069A0"/>
        <w:sz w:val="14"/>
        <w:szCs w:val="14"/>
      </w:rPr>
    </w:pPr>
    <w:hyperlink r:id="rId1" w:history="1">
      <w:r w:rsidRPr="00A548FD">
        <w:rPr>
          <w:rStyle w:val="Hyperlink"/>
          <w:rFonts w:ascii="Poppins" w:hAnsi="Poppins" w:cs="Poppins"/>
          <w:color w:val="0069A0"/>
          <w:sz w:val="14"/>
          <w:szCs w:val="14"/>
          <w:u w:val="none"/>
        </w:rPr>
        <w:t>support@dentalrules.nl</w:t>
      </w:r>
      <w:r w:rsidRPr="00AA3E78">
        <w:rPr>
          <w:rStyle w:val="Hyperlink"/>
          <w:rFonts w:ascii="Poppins" w:hAnsi="Poppins" w:cs="Poppins"/>
          <w:color w:val="0069A0"/>
          <w:sz w:val="14"/>
          <w:szCs w:val="14"/>
          <w:u w:val="none"/>
        </w:rPr>
        <w:t xml:space="preserve"> </w:t>
      </w:r>
    </w:hyperlink>
    <w:r w:rsidRPr="001F31C2">
      <w:rPr>
        <w:rFonts w:ascii="Poppins" w:hAnsi="Poppins" w:cs="Poppins"/>
        <w:color w:val="0069A0"/>
        <w:sz w:val="14"/>
        <w:szCs w:val="14"/>
      </w:rPr>
      <w:t xml:space="preserve"> |  </w:t>
    </w:r>
    <w:hyperlink r:id="rId2" w:history="1">
      <w:r w:rsidRPr="00A548FD">
        <w:rPr>
          <w:rStyle w:val="Hyperlink"/>
          <w:rFonts w:ascii="Poppins" w:hAnsi="Poppins" w:cs="Poppins"/>
          <w:color w:val="0069A0"/>
          <w:sz w:val="14"/>
          <w:szCs w:val="14"/>
          <w:u w:val="none"/>
        </w:rPr>
        <w:t>www.dentalrules.nl</w:t>
      </w:r>
    </w:hyperlink>
  </w:p>
  <w:p w14:paraId="20EDB92A" w14:textId="77777777" w:rsidR="00F7757C" w:rsidRPr="003335C6" w:rsidRDefault="00F7757C">
    <w:pPr>
      <w:pStyle w:val="Voettekst"/>
      <w:rPr>
        <w:color w:val="0069A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E94F07" w14:textId="77777777" w:rsidR="00DE2AD3" w:rsidRDefault="00DE2AD3" w:rsidP="00B02BF7">
      <w:pPr>
        <w:spacing w:after="0" w:line="240" w:lineRule="auto"/>
      </w:pPr>
      <w:r>
        <w:separator/>
      </w:r>
    </w:p>
  </w:footnote>
  <w:footnote w:type="continuationSeparator" w:id="0">
    <w:p w14:paraId="63E25C89" w14:textId="77777777" w:rsidR="00DE2AD3" w:rsidRDefault="00DE2AD3" w:rsidP="00B02B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88BF1C" w14:textId="77777777" w:rsidR="003502FA" w:rsidRDefault="00DE2AD3">
    <w:pPr>
      <w:pStyle w:val="Koptekst"/>
    </w:pPr>
    <w:r>
      <w:rPr>
        <w:noProof/>
      </w:rPr>
      <w:pict w14:anchorId="6DEEA9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9774418" o:spid="_x0000_s1027" type="#_x0000_t75" alt="" style="position:absolute;margin-left:0;margin-top:0;width:595.2pt;height:841.9pt;z-index:-2516587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P-D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13620B" w14:textId="77777777" w:rsidR="003502FA" w:rsidRDefault="00DE2AD3">
    <w:pPr>
      <w:pStyle w:val="Koptekst"/>
    </w:pPr>
    <w:r>
      <w:rPr>
        <w:noProof/>
      </w:rPr>
      <w:pict w14:anchorId="01EFC5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9774419" o:spid="_x0000_s1026" type="#_x0000_t75" alt="" style="position:absolute;margin-left:-70.95pt;margin-top:-103.2pt;width:595.2pt;height:841.9pt;z-index:-251657728;mso-wrap-edited:f;mso-width-percent:0;mso-height-percent:0;mso-position-horizontal-relative:margin;mso-position-vertical-relative:margin;mso-width-percent:0;mso-height-percent:0" o:allowincell="f">
          <v:imagedata r:id="rId1" o:title="BP-DR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48EA97" w14:textId="77777777" w:rsidR="003502FA" w:rsidRDefault="00DE2AD3">
    <w:pPr>
      <w:pStyle w:val="Koptekst"/>
    </w:pPr>
    <w:r>
      <w:rPr>
        <w:noProof/>
      </w:rPr>
      <w:pict w14:anchorId="5D4EF4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9774417" o:spid="_x0000_s1025" type="#_x0000_t75" alt="" style="position:absolute;margin-left:0;margin-top:0;width:595.2pt;height:841.9pt;z-index:-2516597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P-D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2205C5"/>
    <w:multiLevelType w:val="hybridMultilevel"/>
    <w:tmpl w:val="92926426"/>
    <w:lvl w:ilvl="0" w:tplc="F4946114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33672"/>
    <w:multiLevelType w:val="hybridMultilevel"/>
    <w:tmpl w:val="D5CC9E7E"/>
    <w:lvl w:ilvl="0" w:tplc="8BAE288C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612A17"/>
    <w:multiLevelType w:val="hybridMultilevel"/>
    <w:tmpl w:val="7250FC26"/>
    <w:lvl w:ilvl="0" w:tplc="ADDC5D3E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8C7EF7"/>
    <w:multiLevelType w:val="hybridMultilevel"/>
    <w:tmpl w:val="6BB6BD62"/>
    <w:lvl w:ilvl="0" w:tplc="8604C6F0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EE5544"/>
    <w:multiLevelType w:val="multilevel"/>
    <w:tmpl w:val="8F623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5A5184B"/>
    <w:multiLevelType w:val="hybridMultilevel"/>
    <w:tmpl w:val="9CB2E616"/>
    <w:lvl w:ilvl="0" w:tplc="7678563C">
      <w:start w:val="6"/>
      <w:numFmt w:val="bullet"/>
      <w:lvlText w:val="-"/>
      <w:lvlJc w:val="left"/>
      <w:pPr>
        <w:ind w:left="540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6" w15:restartNumberingAfterBreak="0">
    <w:nsid w:val="4BFB2B47"/>
    <w:multiLevelType w:val="hybridMultilevel"/>
    <w:tmpl w:val="F07418E8"/>
    <w:lvl w:ilvl="0" w:tplc="22F099C6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BB79EC"/>
    <w:multiLevelType w:val="multilevel"/>
    <w:tmpl w:val="39D28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1B11A24"/>
    <w:multiLevelType w:val="hybridMultilevel"/>
    <w:tmpl w:val="C4AA6B60"/>
    <w:lvl w:ilvl="0" w:tplc="4B6E1AB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294996"/>
    <w:multiLevelType w:val="multilevel"/>
    <w:tmpl w:val="9A205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99C4E78"/>
    <w:multiLevelType w:val="hybridMultilevel"/>
    <w:tmpl w:val="88FA686C"/>
    <w:lvl w:ilvl="0" w:tplc="88A49F8E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4576021">
    <w:abstractNumId w:val="1"/>
  </w:num>
  <w:num w:numId="2" w16cid:durableId="1083720708">
    <w:abstractNumId w:val="0"/>
  </w:num>
  <w:num w:numId="3" w16cid:durableId="131601906">
    <w:abstractNumId w:val="3"/>
  </w:num>
  <w:num w:numId="4" w16cid:durableId="268634205">
    <w:abstractNumId w:val="8"/>
  </w:num>
  <w:num w:numId="5" w16cid:durableId="2135365463">
    <w:abstractNumId w:val="2"/>
  </w:num>
  <w:num w:numId="6" w16cid:durableId="419563999">
    <w:abstractNumId w:val="10"/>
  </w:num>
  <w:num w:numId="7" w16cid:durableId="1783190141">
    <w:abstractNumId w:val="5"/>
  </w:num>
  <w:num w:numId="8" w16cid:durableId="1111900596">
    <w:abstractNumId w:val="6"/>
  </w:num>
  <w:num w:numId="9" w16cid:durableId="889147523">
    <w:abstractNumId w:val="9"/>
  </w:num>
  <w:num w:numId="10" w16cid:durableId="1247350330">
    <w:abstractNumId w:val="4"/>
  </w:num>
  <w:num w:numId="11" w16cid:durableId="32702628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F52"/>
    <w:rsid w:val="000078C7"/>
    <w:rsid w:val="00012FAA"/>
    <w:rsid w:val="000341ED"/>
    <w:rsid w:val="00045571"/>
    <w:rsid w:val="00060B2A"/>
    <w:rsid w:val="000718F0"/>
    <w:rsid w:val="00074D77"/>
    <w:rsid w:val="0009128A"/>
    <w:rsid w:val="00091FCF"/>
    <w:rsid w:val="000B2AD1"/>
    <w:rsid w:val="000B3A26"/>
    <w:rsid w:val="000C17C6"/>
    <w:rsid w:val="000C7F99"/>
    <w:rsid w:val="000D0229"/>
    <w:rsid w:val="000D04A2"/>
    <w:rsid w:val="000D0EFC"/>
    <w:rsid w:val="000D3344"/>
    <w:rsid w:val="000D6ABE"/>
    <w:rsid w:val="000E6421"/>
    <w:rsid w:val="000E7840"/>
    <w:rsid w:val="00100BE9"/>
    <w:rsid w:val="00103F3B"/>
    <w:rsid w:val="00130BCA"/>
    <w:rsid w:val="00137AFB"/>
    <w:rsid w:val="00161328"/>
    <w:rsid w:val="001614FA"/>
    <w:rsid w:val="00175040"/>
    <w:rsid w:val="00183E70"/>
    <w:rsid w:val="001A2874"/>
    <w:rsid w:val="001B1C33"/>
    <w:rsid w:val="001B6B32"/>
    <w:rsid w:val="001C0892"/>
    <w:rsid w:val="001C147A"/>
    <w:rsid w:val="001C4ACA"/>
    <w:rsid w:val="001E1139"/>
    <w:rsid w:val="001E19A2"/>
    <w:rsid w:val="001E49D3"/>
    <w:rsid w:val="001F31C2"/>
    <w:rsid w:val="002075B5"/>
    <w:rsid w:val="0021519E"/>
    <w:rsid w:val="00215F11"/>
    <w:rsid w:val="00232E04"/>
    <w:rsid w:val="00242517"/>
    <w:rsid w:val="00247647"/>
    <w:rsid w:val="002569A7"/>
    <w:rsid w:val="002638EC"/>
    <w:rsid w:val="002647F9"/>
    <w:rsid w:val="002663F6"/>
    <w:rsid w:val="00270BF1"/>
    <w:rsid w:val="00276FA7"/>
    <w:rsid w:val="0028481A"/>
    <w:rsid w:val="00287E7B"/>
    <w:rsid w:val="00296AD2"/>
    <w:rsid w:val="002A3995"/>
    <w:rsid w:val="002B1EBE"/>
    <w:rsid w:val="002B2D05"/>
    <w:rsid w:val="002C1D59"/>
    <w:rsid w:val="002C76E9"/>
    <w:rsid w:val="002D1AEA"/>
    <w:rsid w:val="002D480F"/>
    <w:rsid w:val="002D58C6"/>
    <w:rsid w:val="002D5BEE"/>
    <w:rsid w:val="002D713F"/>
    <w:rsid w:val="002E0625"/>
    <w:rsid w:val="002E5602"/>
    <w:rsid w:val="002F0E76"/>
    <w:rsid w:val="002F6C36"/>
    <w:rsid w:val="00320D20"/>
    <w:rsid w:val="0032425F"/>
    <w:rsid w:val="003335C6"/>
    <w:rsid w:val="00347FF7"/>
    <w:rsid w:val="003502FA"/>
    <w:rsid w:val="00356404"/>
    <w:rsid w:val="00363B4B"/>
    <w:rsid w:val="00370B7B"/>
    <w:rsid w:val="00373767"/>
    <w:rsid w:val="003737EB"/>
    <w:rsid w:val="00393EA6"/>
    <w:rsid w:val="003A13A8"/>
    <w:rsid w:val="003B3F52"/>
    <w:rsid w:val="003B431F"/>
    <w:rsid w:val="003C0EE8"/>
    <w:rsid w:val="003C2D86"/>
    <w:rsid w:val="003C2F65"/>
    <w:rsid w:val="003D1011"/>
    <w:rsid w:val="003D15B2"/>
    <w:rsid w:val="003D4086"/>
    <w:rsid w:val="003E2E5F"/>
    <w:rsid w:val="003E695A"/>
    <w:rsid w:val="00403151"/>
    <w:rsid w:val="00406F81"/>
    <w:rsid w:val="00412958"/>
    <w:rsid w:val="00414F30"/>
    <w:rsid w:val="00417B02"/>
    <w:rsid w:val="004251F4"/>
    <w:rsid w:val="00446CA4"/>
    <w:rsid w:val="00452ED5"/>
    <w:rsid w:val="0045411D"/>
    <w:rsid w:val="004544CE"/>
    <w:rsid w:val="00461871"/>
    <w:rsid w:val="00466505"/>
    <w:rsid w:val="00473F0B"/>
    <w:rsid w:val="004756B3"/>
    <w:rsid w:val="004A360B"/>
    <w:rsid w:val="004A7DC6"/>
    <w:rsid w:val="004B23B7"/>
    <w:rsid w:val="004C1625"/>
    <w:rsid w:val="004C35C8"/>
    <w:rsid w:val="004C7E0C"/>
    <w:rsid w:val="004D4C20"/>
    <w:rsid w:val="004D6AE0"/>
    <w:rsid w:val="004E1003"/>
    <w:rsid w:val="004E5349"/>
    <w:rsid w:val="00503EED"/>
    <w:rsid w:val="00510F26"/>
    <w:rsid w:val="00520EED"/>
    <w:rsid w:val="00525268"/>
    <w:rsid w:val="00533BE9"/>
    <w:rsid w:val="005415A1"/>
    <w:rsid w:val="00543D66"/>
    <w:rsid w:val="00564871"/>
    <w:rsid w:val="00567F9C"/>
    <w:rsid w:val="00571902"/>
    <w:rsid w:val="005846A8"/>
    <w:rsid w:val="00585081"/>
    <w:rsid w:val="005876C4"/>
    <w:rsid w:val="005915E6"/>
    <w:rsid w:val="005A0F80"/>
    <w:rsid w:val="005A1EF8"/>
    <w:rsid w:val="005A2261"/>
    <w:rsid w:val="005B017E"/>
    <w:rsid w:val="005C6F24"/>
    <w:rsid w:val="005D0FA1"/>
    <w:rsid w:val="005D23C1"/>
    <w:rsid w:val="005D3975"/>
    <w:rsid w:val="005D7974"/>
    <w:rsid w:val="005F554F"/>
    <w:rsid w:val="005F5734"/>
    <w:rsid w:val="00606AA6"/>
    <w:rsid w:val="00643449"/>
    <w:rsid w:val="00644DEF"/>
    <w:rsid w:val="0064547B"/>
    <w:rsid w:val="00645B91"/>
    <w:rsid w:val="00657A9B"/>
    <w:rsid w:val="006652FB"/>
    <w:rsid w:val="006827B6"/>
    <w:rsid w:val="00695D85"/>
    <w:rsid w:val="006A3365"/>
    <w:rsid w:val="006B5564"/>
    <w:rsid w:val="006B7EB3"/>
    <w:rsid w:val="006C0B7E"/>
    <w:rsid w:val="006E252B"/>
    <w:rsid w:val="006E405C"/>
    <w:rsid w:val="006F5142"/>
    <w:rsid w:val="006F56B8"/>
    <w:rsid w:val="00703DBD"/>
    <w:rsid w:val="00706718"/>
    <w:rsid w:val="00706FBC"/>
    <w:rsid w:val="00710DF9"/>
    <w:rsid w:val="0071378F"/>
    <w:rsid w:val="00715E78"/>
    <w:rsid w:val="00723489"/>
    <w:rsid w:val="0072426F"/>
    <w:rsid w:val="00727276"/>
    <w:rsid w:val="0073446C"/>
    <w:rsid w:val="00761664"/>
    <w:rsid w:val="007657D8"/>
    <w:rsid w:val="00767C3C"/>
    <w:rsid w:val="00773CB1"/>
    <w:rsid w:val="00773D04"/>
    <w:rsid w:val="00780DE2"/>
    <w:rsid w:val="00781936"/>
    <w:rsid w:val="00783834"/>
    <w:rsid w:val="00797F9C"/>
    <w:rsid w:val="007B3D39"/>
    <w:rsid w:val="007B480B"/>
    <w:rsid w:val="007B738E"/>
    <w:rsid w:val="007B7BA8"/>
    <w:rsid w:val="007C119B"/>
    <w:rsid w:val="007C1BD1"/>
    <w:rsid w:val="007C4FDC"/>
    <w:rsid w:val="007D1C5B"/>
    <w:rsid w:val="007D26E0"/>
    <w:rsid w:val="007D4C53"/>
    <w:rsid w:val="007D612D"/>
    <w:rsid w:val="007E68EE"/>
    <w:rsid w:val="007E7C59"/>
    <w:rsid w:val="007F25C1"/>
    <w:rsid w:val="00820573"/>
    <w:rsid w:val="0082499A"/>
    <w:rsid w:val="008415E9"/>
    <w:rsid w:val="008419B7"/>
    <w:rsid w:val="00841FCD"/>
    <w:rsid w:val="0084434D"/>
    <w:rsid w:val="00851976"/>
    <w:rsid w:val="00852B0E"/>
    <w:rsid w:val="00857BAF"/>
    <w:rsid w:val="00863A4F"/>
    <w:rsid w:val="00871BD9"/>
    <w:rsid w:val="00874722"/>
    <w:rsid w:val="00875D18"/>
    <w:rsid w:val="0088768E"/>
    <w:rsid w:val="008A1666"/>
    <w:rsid w:val="008C5231"/>
    <w:rsid w:val="008C73BF"/>
    <w:rsid w:val="008D0F34"/>
    <w:rsid w:val="008D7223"/>
    <w:rsid w:val="008E0EF6"/>
    <w:rsid w:val="00910C93"/>
    <w:rsid w:val="00910FE0"/>
    <w:rsid w:val="0091533D"/>
    <w:rsid w:val="009351F3"/>
    <w:rsid w:val="00940E12"/>
    <w:rsid w:val="009459BD"/>
    <w:rsid w:val="00954DC6"/>
    <w:rsid w:val="00956468"/>
    <w:rsid w:val="00967C5F"/>
    <w:rsid w:val="0098467F"/>
    <w:rsid w:val="00991315"/>
    <w:rsid w:val="009948B5"/>
    <w:rsid w:val="009B5019"/>
    <w:rsid w:val="009C0E32"/>
    <w:rsid w:val="009C5599"/>
    <w:rsid w:val="009C6B3C"/>
    <w:rsid w:val="009E3B63"/>
    <w:rsid w:val="009E4017"/>
    <w:rsid w:val="009E4548"/>
    <w:rsid w:val="009F0CD8"/>
    <w:rsid w:val="009F46E1"/>
    <w:rsid w:val="009F6B8D"/>
    <w:rsid w:val="009F7FC3"/>
    <w:rsid w:val="00A129CF"/>
    <w:rsid w:val="00A363C0"/>
    <w:rsid w:val="00A46E76"/>
    <w:rsid w:val="00A50F42"/>
    <w:rsid w:val="00A548FD"/>
    <w:rsid w:val="00A60709"/>
    <w:rsid w:val="00A75358"/>
    <w:rsid w:val="00A85592"/>
    <w:rsid w:val="00A859B5"/>
    <w:rsid w:val="00A9463B"/>
    <w:rsid w:val="00A9568D"/>
    <w:rsid w:val="00AA0A1D"/>
    <w:rsid w:val="00AA1044"/>
    <w:rsid w:val="00AA3732"/>
    <w:rsid w:val="00AA3E78"/>
    <w:rsid w:val="00AA3EA0"/>
    <w:rsid w:val="00AB36DE"/>
    <w:rsid w:val="00AB51F3"/>
    <w:rsid w:val="00AB587A"/>
    <w:rsid w:val="00AC42FE"/>
    <w:rsid w:val="00AC4C01"/>
    <w:rsid w:val="00AC4CF1"/>
    <w:rsid w:val="00AD4627"/>
    <w:rsid w:val="00AD560F"/>
    <w:rsid w:val="00B02BF7"/>
    <w:rsid w:val="00B05C19"/>
    <w:rsid w:val="00B148FE"/>
    <w:rsid w:val="00B2790D"/>
    <w:rsid w:val="00B30443"/>
    <w:rsid w:val="00B4291F"/>
    <w:rsid w:val="00B44CDE"/>
    <w:rsid w:val="00B50B4D"/>
    <w:rsid w:val="00B65F4A"/>
    <w:rsid w:val="00B73EDD"/>
    <w:rsid w:val="00B77223"/>
    <w:rsid w:val="00B92E3F"/>
    <w:rsid w:val="00B9596D"/>
    <w:rsid w:val="00BA1EDC"/>
    <w:rsid w:val="00BA2EEC"/>
    <w:rsid w:val="00BA3BD6"/>
    <w:rsid w:val="00BA6C7F"/>
    <w:rsid w:val="00BD6148"/>
    <w:rsid w:val="00BE3A50"/>
    <w:rsid w:val="00BE4932"/>
    <w:rsid w:val="00BF071B"/>
    <w:rsid w:val="00BF440A"/>
    <w:rsid w:val="00C004B1"/>
    <w:rsid w:val="00C35B10"/>
    <w:rsid w:val="00C42428"/>
    <w:rsid w:val="00C44AB3"/>
    <w:rsid w:val="00C467BE"/>
    <w:rsid w:val="00C50BE4"/>
    <w:rsid w:val="00C76182"/>
    <w:rsid w:val="00C927D7"/>
    <w:rsid w:val="00C95036"/>
    <w:rsid w:val="00CA0449"/>
    <w:rsid w:val="00CC235E"/>
    <w:rsid w:val="00CD64A0"/>
    <w:rsid w:val="00CF5559"/>
    <w:rsid w:val="00D40454"/>
    <w:rsid w:val="00D43785"/>
    <w:rsid w:val="00D4565F"/>
    <w:rsid w:val="00D77AFB"/>
    <w:rsid w:val="00D8620E"/>
    <w:rsid w:val="00D86EDD"/>
    <w:rsid w:val="00D8716F"/>
    <w:rsid w:val="00DB513A"/>
    <w:rsid w:val="00DE2AD3"/>
    <w:rsid w:val="00DF11FB"/>
    <w:rsid w:val="00E136D9"/>
    <w:rsid w:val="00E173AB"/>
    <w:rsid w:val="00E178E6"/>
    <w:rsid w:val="00E2128A"/>
    <w:rsid w:val="00E22846"/>
    <w:rsid w:val="00E27930"/>
    <w:rsid w:val="00E31899"/>
    <w:rsid w:val="00E37263"/>
    <w:rsid w:val="00E46523"/>
    <w:rsid w:val="00E47DA6"/>
    <w:rsid w:val="00E712EF"/>
    <w:rsid w:val="00E71E02"/>
    <w:rsid w:val="00E77A8C"/>
    <w:rsid w:val="00E85F4D"/>
    <w:rsid w:val="00EB76C0"/>
    <w:rsid w:val="00EC6BFF"/>
    <w:rsid w:val="00EC771D"/>
    <w:rsid w:val="00ED5B35"/>
    <w:rsid w:val="00EE0440"/>
    <w:rsid w:val="00EE6FD6"/>
    <w:rsid w:val="00EF7ED7"/>
    <w:rsid w:val="00F20F0A"/>
    <w:rsid w:val="00F261A8"/>
    <w:rsid w:val="00F32B4E"/>
    <w:rsid w:val="00F35A05"/>
    <w:rsid w:val="00F4108C"/>
    <w:rsid w:val="00F43CDE"/>
    <w:rsid w:val="00F52792"/>
    <w:rsid w:val="00F5497A"/>
    <w:rsid w:val="00F607C3"/>
    <w:rsid w:val="00F60933"/>
    <w:rsid w:val="00F64976"/>
    <w:rsid w:val="00F71A21"/>
    <w:rsid w:val="00F72784"/>
    <w:rsid w:val="00F7757C"/>
    <w:rsid w:val="00F77D11"/>
    <w:rsid w:val="00F8702B"/>
    <w:rsid w:val="00F91B7A"/>
    <w:rsid w:val="00F93363"/>
    <w:rsid w:val="00F94E8F"/>
    <w:rsid w:val="00FA6F4F"/>
    <w:rsid w:val="00FA7112"/>
    <w:rsid w:val="00FB1889"/>
    <w:rsid w:val="00FB19AC"/>
    <w:rsid w:val="00FB3086"/>
    <w:rsid w:val="00FB36C5"/>
    <w:rsid w:val="00FB5ED2"/>
    <w:rsid w:val="00FB7B33"/>
    <w:rsid w:val="00FC6AD7"/>
    <w:rsid w:val="00FD1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3CEC4A"/>
  <w15:chartTrackingRefBased/>
  <w15:docId w15:val="{55E2DEEA-DDFD-5644-973F-479073AB5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3B3F52"/>
    <w:pPr>
      <w:spacing w:after="160" w:line="278" w:lineRule="auto"/>
    </w:pPr>
    <w:rPr>
      <w:rFonts w:asciiTheme="minorHAnsi" w:eastAsiaTheme="minorHAnsi" w:hAnsiTheme="minorHAnsi" w:cstheme="minorBidi"/>
      <w:kern w:val="2"/>
      <w:sz w:val="24"/>
      <w:szCs w:val="24"/>
      <w:lang w:eastAsia="en-US"/>
      <w14:ligatures w14:val="standardContextual"/>
    </w:rPr>
  </w:style>
  <w:style w:type="paragraph" w:styleId="Kop1">
    <w:name w:val="heading 1"/>
    <w:basedOn w:val="Standaard"/>
    <w:next w:val="Standaard"/>
    <w:link w:val="Kop1Char"/>
    <w:uiPriority w:val="9"/>
    <w:qFormat/>
    <w:rsid w:val="00232E04"/>
    <w:pPr>
      <w:keepNext/>
      <w:spacing w:before="240" w:after="60"/>
      <w:outlineLvl w:val="0"/>
    </w:pPr>
    <w:rPr>
      <w:rFonts w:eastAsiaTheme="majorEastAsia" w:cstheme="majorBidi"/>
      <w:b/>
      <w:bCs/>
      <w:kern w:val="32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232E04"/>
    <w:pPr>
      <w:keepNext/>
      <w:spacing w:before="240" w:after="60"/>
      <w:outlineLvl w:val="1"/>
    </w:pPr>
    <w:rPr>
      <w:rFonts w:eastAsiaTheme="majorEastAsia" w:cstheme="majorBidi"/>
      <w:b/>
      <w:bCs/>
      <w:i/>
      <w:iCs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232E04"/>
    <w:pPr>
      <w:keepNext/>
      <w:spacing w:before="240" w:after="60"/>
      <w:outlineLvl w:val="2"/>
    </w:pPr>
    <w:rPr>
      <w:rFonts w:eastAsiaTheme="majorEastAsia" w:cstheme="majorBidi"/>
      <w:b/>
      <w:bCs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B02B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B02BF7"/>
    <w:rPr>
      <w:rFonts w:ascii="Tahoma" w:hAnsi="Tahoma" w:cs="Tahoma"/>
      <w:sz w:val="16"/>
      <w:szCs w:val="16"/>
      <w:lang w:val="en-US"/>
    </w:rPr>
  </w:style>
  <w:style w:type="paragraph" w:styleId="Koptekst">
    <w:name w:val="header"/>
    <w:basedOn w:val="Standaard"/>
    <w:link w:val="KoptekstChar"/>
    <w:uiPriority w:val="99"/>
    <w:unhideWhenUsed/>
    <w:rsid w:val="00B02B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link w:val="Koptekst"/>
    <w:uiPriority w:val="99"/>
    <w:rsid w:val="00B02BF7"/>
    <w:rPr>
      <w:lang w:val="en-US"/>
    </w:rPr>
  </w:style>
  <w:style w:type="paragraph" w:styleId="Voettekst">
    <w:name w:val="footer"/>
    <w:basedOn w:val="Standaard"/>
    <w:link w:val="VoettekstChar"/>
    <w:uiPriority w:val="99"/>
    <w:unhideWhenUsed/>
    <w:rsid w:val="00B02B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link w:val="Voettekst"/>
    <w:uiPriority w:val="99"/>
    <w:rsid w:val="00B02BF7"/>
    <w:rPr>
      <w:lang w:val="en-US"/>
    </w:rPr>
  </w:style>
  <w:style w:type="paragraph" w:customStyle="1" w:styleId="CenteredColumnHeading">
    <w:name w:val="Centered Column Heading"/>
    <w:basedOn w:val="Standaard"/>
    <w:qFormat/>
    <w:rsid w:val="00B02BF7"/>
    <w:pPr>
      <w:spacing w:after="0" w:line="264" w:lineRule="auto"/>
      <w:jc w:val="center"/>
    </w:pPr>
    <w:rPr>
      <w:rFonts w:eastAsia="Times New Roman"/>
      <w:b/>
      <w:caps/>
      <w:spacing w:val="4"/>
      <w:sz w:val="16"/>
      <w:szCs w:val="18"/>
    </w:rPr>
  </w:style>
  <w:style w:type="paragraph" w:customStyle="1" w:styleId="RightAligned">
    <w:name w:val="Right Aligned"/>
    <w:basedOn w:val="Standaard"/>
    <w:qFormat/>
    <w:rsid w:val="00B02BF7"/>
    <w:pPr>
      <w:spacing w:after="0" w:line="264" w:lineRule="auto"/>
      <w:jc w:val="right"/>
    </w:pPr>
    <w:rPr>
      <w:rFonts w:eastAsia="Times New Roman"/>
      <w:caps/>
      <w:spacing w:val="4"/>
      <w:sz w:val="16"/>
      <w:szCs w:val="16"/>
    </w:rPr>
  </w:style>
  <w:style w:type="paragraph" w:customStyle="1" w:styleId="Amount">
    <w:name w:val="Amount"/>
    <w:basedOn w:val="Standaard"/>
    <w:qFormat/>
    <w:rsid w:val="00B02BF7"/>
    <w:pPr>
      <w:spacing w:after="0" w:line="264" w:lineRule="auto"/>
      <w:jc w:val="right"/>
    </w:pPr>
    <w:rPr>
      <w:rFonts w:eastAsia="Times New Roman"/>
      <w:spacing w:val="4"/>
      <w:sz w:val="18"/>
      <w:szCs w:val="18"/>
    </w:rPr>
  </w:style>
  <w:style w:type="paragraph" w:customStyle="1" w:styleId="TableText">
    <w:name w:val="Table Text"/>
    <w:basedOn w:val="Standaard"/>
    <w:qFormat/>
    <w:rsid w:val="00B02BF7"/>
    <w:pPr>
      <w:spacing w:after="0" w:line="264" w:lineRule="auto"/>
    </w:pPr>
    <w:rPr>
      <w:rFonts w:eastAsia="Times New Roman"/>
      <w:spacing w:val="4"/>
      <w:sz w:val="18"/>
      <w:szCs w:val="18"/>
    </w:rPr>
  </w:style>
  <w:style w:type="character" w:styleId="Hyperlink">
    <w:name w:val="Hyperlink"/>
    <w:uiPriority w:val="99"/>
    <w:unhideWhenUsed/>
    <w:rsid w:val="005A0F80"/>
    <w:rPr>
      <w:color w:val="0000FF"/>
      <w:u w:val="single"/>
    </w:rPr>
  </w:style>
  <w:style w:type="character" w:styleId="GevolgdeHyperlink">
    <w:name w:val="FollowedHyperlink"/>
    <w:uiPriority w:val="99"/>
    <w:semiHidden/>
    <w:unhideWhenUsed/>
    <w:rsid w:val="0091533D"/>
    <w:rPr>
      <w:color w:val="954F72"/>
      <w:u w:val="single"/>
    </w:rPr>
  </w:style>
  <w:style w:type="paragraph" w:customStyle="1" w:styleId="Basisalinea">
    <w:name w:val="[Basisalinea]"/>
    <w:basedOn w:val="Standaard"/>
    <w:uiPriority w:val="99"/>
    <w:rsid w:val="001F31C2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lang w:eastAsia="nl-NL"/>
    </w:rPr>
  </w:style>
  <w:style w:type="character" w:styleId="Onopgelostemelding">
    <w:name w:val="Unresolved Mention"/>
    <w:uiPriority w:val="99"/>
    <w:semiHidden/>
    <w:unhideWhenUsed/>
    <w:rsid w:val="001F31C2"/>
    <w:rPr>
      <w:color w:val="605E5C"/>
      <w:shd w:val="clear" w:color="auto" w:fill="E1DFDD"/>
    </w:rPr>
  </w:style>
  <w:style w:type="character" w:customStyle="1" w:styleId="Kop1Char">
    <w:name w:val="Kop 1 Char"/>
    <w:basedOn w:val="Standaardalinea-lettertype"/>
    <w:link w:val="Kop1"/>
    <w:uiPriority w:val="9"/>
    <w:rsid w:val="00232E04"/>
    <w:rPr>
      <w:rFonts w:ascii="Poppins" w:eastAsiaTheme="majorEastAsia" w:hAnsi="Poppins" w:cstheme="majorBidi"/>
      <w:b/>
      <w:bCs/>
      <w:kern w:val="32"/>
      <w:sz w:val="32"/>
      <w:szCs w:val="32"/>
      <w:lang w:val="en-US" w:eastAsia="en-US"/>
    </w:rPr>
  </w:style>
  <w:style w:type="character" w:customStyle="1" w:styleId="Kop2Char">
    <w:name w:val="Kop 2 Char"/>
    <w:basedOn w:val="Standaardalinea-lettertype"/>
    <w:link w:val="Kop2"/>
    <w:uiPriority w:val="9"/>
    <w:rsid w:val="00232E04"/>
    <w:rPr>
      <w:rFonts w:ascii="Poppins" w:eastAsiaTheme="majorEastAsia" w:hAnsi="Poppins" w:cstheme="majorBidi"/>
      <w:b/>
      <w:bCs/>
      <w:i/>
      <w:iCs/>
      <w:sz w:val="28"/>
      <w:szCs w:val="28"/>
      <w:lang w:val="en-US" w:eastAsia="en-US"/>
    </w:rPr>
  </w:style>
  <w:style w:type="character" w:customStyle="1" w:styleId="Kop3Char">
    <w:name w:val="Kop 3 Char"/>
    <w:basedOn w:val="Standaardalinea-lettertype"/>
    <w:link w:val="Kop3"/>
    <w:uiPriority w:val="9"/>
    <w:rsid w:val="00232E04"/>
    <w:rPr>
      <w:rFonts w:ascii="Poppins" w:eastAsiaTheme="majorEastAsia" w:hAnsi="Poppins" w:cstheme="majorBidi"/>
      <w:b/>
      <w:bCs/>
      <w:sz w:val="26"/>
      <w:szCs w:val="26"/>
      <w:lang w:val="en-US" w:eastAsia="en-US"/>
    </w:rPr>
  </w:style>
  <w:style w:type="table" w:styleId="Tabelraster">
    <w:name w:val="Table Grid"/>
    <w:basedOn w:val="Standaardtabel"/>
    <w:uiPriority w:val="59"/>
    <w:rsid w:val="003B3F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astertabel1licht-Accent5">
    <w:name w:val="Grid Table 1 Light Accent 5"/>
    <w:basedOn w:val="Standaardtabel"/>
    <w:uiPriority w:val="46"/>
    <w:rsid w:val="003B3F52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2-Accent1">
    <w:name w:val="Grid Table 2 Accent 1"/>
    <w:basedOn w:val="Standaardtabel"/>
    <w:uiPriority w:val="47"/>
    <w:rsid w:val="003B3F52"/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entalrules.nl/" TargetMode="External"/><Relationship Id="rId1" Type="http://schemas.openxmlformats.org/officeDocument/2006/relationships/hyperlink" Target="mailto:support@dentalrules.n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Romy/Desktop/Briefpapier%20kopie.dotx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83D2DD-03B4-4CE9-BC44-A8B796828F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Briefpapier kopie.dotx</Template>
  <TotalTime>17</TotalTime>
  <Pages>8</Pages>
  <Words>540</Words>
  <Characters>2974</Characters>
  <Application>Microsoft Office Word</Application>
  <DocSecurity>0</DocSecurity>
  <Lines>24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3507</CharactersWithSpaces>
  <SharedDoc>false</SharedDoc>
  <HLinks>
    <vt:vector size="12" baseType="variant">
      <vt:variant>
        <vt:i4>7078015</vt:i4>
      </vt:variant>
      <vt:variant>
        <vt:i4>3</vt:i4>
      </vt:variant>
      <vt:variant>
        <vt:i4>0</vt:i4>
      </vt:variant>
      <vt:variant>
        <vt:i4>5</vt:i4>
      </vt:variant>
      <vt:variant>
        <vt:lpwstr>http://www.dentalrules.nl/</vt:lpwstr>
      </vt:variant>
      <vt:variant>
        <vt:lpwstr/>
      </vt:variant>
      <vt:variant>
        <vt:i4>1179710</vt:i4>
      </vt:variant>
      <vt:variant>
        <vt:i4>0</vt:i4>
      </vt:variant>
      <vt:variant>
        <vt:i4>0</vt:i4>
      </vt:variant>
      <vt:variant>
        <vt:i4>5</vt:i4>
      </vt:variant>
      <vt:variant>
        <vt:lpwstr>mailto:support@dentalrules.nl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Romy_Huisman </dc:creator>
  <cp:keywords/>
  <cp:lastModifiedBy>Romy Huisman</cp:lastModifiedBy>
  <cp:revision>2</cp:revision>
  <cp:lastPrinted>2022-09-06T06:26:00Z</cp:lastPrinted>
  <dcterms:created xsi:type="dcterms:W3CDTF">2026-06-11T14:14:00Z</dcterms:created>
  <dcterms:modified xsi:type="dcterms:W3CDTF">2026-06-11T14:53:00Z</dcterms:modified>
</cp:coreProperties>
</file>